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A100B" w14:textId="77777777" w:rsidR="00E703A4" w:rsidRPr="008952C4" w:rsidRDefault="00E703A4" w:rsidP="005138FC">
      <w:pPr>
        <w:pStyle w:val="Header"/>
        <w:rPr>
          <w:color w:val="auto"/>
          <w:szCs w:val="28"/>
          <w:lang w:val="en-GB"/>
        </w:rPr>
      </w:pPr>
      <w:r w:rsidRPr="008952C4">
        <w:rPr>
          <w:color w:val="auto"/>
          <w:szCs w:val="28"/>
          <w:lang w:val="en-GB"/>
        </w:rPr>
        <w:t>Paper Title</w:t>
      </w:r>
    </w:p>
    <w:p w14:paraId="5DF65A06" w14:textId="77777777" w:rsidR="00E703A4" w:rsidRPr="008952C4" w:rsidRDefault="0074717E" w:rsidP="005138FC">
      <w:pPr>
        <w:pStyle w:val="Authorname"/>
        <w:outlineLvl w:val="2"/>
        <w:rPr>
          <w:rFonts w:asciiTheme="minorHAnsi" w:hAnsiTheme="minorHAnsi" w:cstheme="minorHAnsi"/>
          <w:color w:val="auto"/>
          <w:lang w:val="en-GB"/>
        </w:rPr>
      </w:pPr>
      <w:r w:rsidRPr="008952C4">
        <w:rPr>
          <w:rFonts w:asciiTheme="minorHAnsi" w:hAnsiTheme="minorHAnsi" w:cstheme="minorHAnsi"/>
          <w:color w:val="auto"/>
          <w:lang w:val="en-GB"/>
        </w:rPr>
        <w:t>Name SURNAME,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1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Name SURNAME</w:t>
      </w:r>
      <w:r w:rsidRPr="008952C4">
        <w:rPr>
          <w:rFonts w:asciiTheme="minorHAnsi" w:hAnsiTheme="minorHAnsi" w:cstheme="minorHAnsi"/>
          <w:color w:val="auto"/>
          <w:vertAlign w:val="superscript"/>
          <w:lang w:val="en-GB"/>
        </w:rPr>
        <w:t>2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(Calibri– </w:t>
      </w:r>
      <w:r w:rsidR="00FB4456" w:rsidRPr="008952C4">
        <w:rPr>
          <w:rFonts w:asciiTheme="minorHAnsi" w:hAnsiTheme="minorHAnsi" w:cstheme="minorHAnsi"/>
          <w:color w:val="auto"/>
          <w:lang w:val="en-GB"/>
        </w:rPr>
        <w:t>9</w:t>
      </w:r>
      <w:r w:rsidRPr="008952C4">
        <w:rPr>
          <w:rFonts w:asciiTheme="minorHAnsi" w:hAnsiTheme="minorHAnsi" w:cstheme="minorHAnsi"/>
          <w:color w:val="auto"/>
          <w:lang w:val="en-GB"/>
        </w:rPr>
        <w:t xml:space="preserve"> pt – Left</w:t>
      </w:r>
      <w:r w:rsidR="001A320C" w:rsidRPr="008952C4">
        <w:rPr>
          <w:rFonts w:asciiTheme="minorHAnsi" w:hAnsiTheme="minorHAnsi" w:cstheme="minorHAnsi"/>
          <w:color w:val="auto"/>
          <w:lang w:val="en-GB"/>
        </w:rPr>
        <w:t>-</w:t>
      </w:r>
      <w:r w:rsidRPr="008952C4">
        <w:rPr>
          <w:rFonts w:asciiTheme="minorHAnsi" w:hAnsiTheme="minorHAnsi" w:cstheme="minorHAnsi"/>
          <w:color w:val="auto"/>
          <w:lang w:val="en-GB"/>
        </w:rPr>
        <w:t>aligned)</w:t>
      </w:r>
    </w:p>
    <w:p w14:paraId="4EE884E6" w14:textId="4CC605EA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(1) Department, School, University </w:t>
      </w:r>
      <w:r w:rsidR="00D50150">
        <w:rPr>
          <w:rFonts w:asciiTheme="minorHAnsi" w:hAnsiTheme="minorHAnsi" w:cstheme="minorHAnsi"/>
          <w:lang w:val="en-GB"/>
        </w:rPr>
        <w:t>Name</w:t>
      </w:r>
      <w:r w:rsidRPr="008952C4">
        <w:rPr>
          <w:rFonts w:asciiTheme="minorHAnsi" w:hAnsiTheme="minorHAnsi" w:cstheme="minorHAnsi"/>
          <w:lang w:val="en-GB"/>
        </w:rPr>
        <w:t>, City, Country (Calibri – 7 pt – Lower case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493F5AE6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(Calibri – 7 pt – </w:t>
      </w:r>
      <w:r w:rsidR="006D4B84" w:rsidRPr="008952C4">
        <w:rPr>
          <w:rFonts w:asciiTheme="minorHAnsi" w:hAnsiTheme="minorHAnsi" w:cstheme="minorHAnsi"/>
          <w:lang w:val="en-GB"/>
        </w:rPr>
        <w:t>Lowercase</w:t>
      </w:r>
      <w:r w:rsidRPr="008952C4">
        <w:rPr>
          <w:rFonts w:asciiTheme="minorHAnsi" w:hAnsiTheme="minorHAnsi" w:cstheme="minorHAnsi"/>
          <w:lang w:val="en-GB"/>
        </w:rPr>
        <w:t xml:space="preserve"> letters -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Pr="008952C4">
        <w:rPr>
          <w:rFonts w:asciiTheme="minorHAnsi" w:hAnsiTheme="minorHAnsi" w:cstheme="minorHAnsi"/>
          <w:lang w:val="en-GB"/>
        </w:rPr>
        <w:t>aligned)</w:t>
      </w:r>
    </w:p>
    <w:p w14:paraId="1E8F0040" w14:textId="7777777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>ORCID:</w:t>
      </w:r>
    </w:p>
    <w:p w14:paraId="6F0950CB" w14:textId="069E94E7" w:rsidR="0074717E" w:rsidRPr="008952C4" w:rsidRDefault="0074717E" w:rsidP="0074717E">
      <w:pPr>
        <w:pStyle w:val="AuthorAffiliation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(2) If authors are members of the same Department, School, University, do not repeat information, only add </w:t>
      </w:r>
      <w:r w:rsidR="00E1617F">
        <w:rPr>
          <w:rFonts w:asciiTheme="minorHAnsi" w:hAnsiTheme="minorHAnsi" w:cstheme="minorHAnsi"/>
          <w:lang w:val="en-GB"/>
        </w:rPr>
        <w:t xml:space="preserve">the </w:t>
      </w:r>
      <w:r w:rsidRPr="008952C4">
        <w:rPr>
          <w:rFonts w:asciiTheme="minorHAnsi" w:hAnsiTheme="minorHAnsi" w:cstheme="minorHAnsi"/>
          <w:lang w:val="en-GB"/>
        </w:rPr>
        <w:t>Email</w:t>
      </w:r>
    </w:p>
    <w:p w14:paraId="536D68C4" w14:textId="77777777" w:rsidR="00E703A4" w:rsidRPr="008952C4" w:rsidRDefault="0074717E" w:rsidP="005138FC">
      <w:pPr>
        <w:pStyle w:val="Authoremail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E-mail: </w:t>
      </w:r>
    </w:p>
    <w:p w14:paraId="27590C22" w14:textId="77777777" w:rsidR="00E703A4" w:rsidRPr="008952C4" w:rsidRDefault="00E703A4" w:rsidP="00962641">
      <w:pPr>
        <w:pStyle w:val="AuthorAffiliation"/>
        <w:rPr>
          <w:lang w:val="en-GB"/>
        </w:rPr>
      </w:pPr>
      <w:r w:rsidRPr="008952C4">
        <w:rPr>
          <w:lang w:val="en-GB"/>
        </w:rPr>
        <w:t xml:space="preserve">ORCID: </w:t>
      </w:r>
    </w:p>
    <w:p w14:paraId="1E334188" w14:textId="77777777" w:rsidR="00E703A4" w:rsidRPr="008952C4" w:rsidRDefault="00E703A4" w:rsidP="005138FC">
      <w:pPr>
        <w:rPr>
          <w:rFonts w:asciiTheme="minorHAnsi" w:hAnsiTheme="minorHAnsi" w:cstheme="minorHAnsi"/>
          <w:lang w:val="en-GB"/>
        </w:rPr>
      </w:pPr>
    </w:p>
    <w:p w14:paraId="2F65B554" w14:textId="77777777" w:rsidR="00E703A4" w:rsidRPr="008952C4" w:rsidRDefault="00E703A4" w:rsidP="00942478">
      <w:pPr>
        <w:pStyle w:val="Heading3"/>
        <w:rPr>
          <w:lang w:val="en-GB"/>
        </w:rPr>
      </w:pPr>
      <w:r w:rsidRPr="008952C4">
        <w:rPr>
          <w:lang w:val="en-GB"/>
        </w:rPr>
        <w:t>Abstract</w:t>
      </w:r>
      <w:r w:rsidR="0074717E" w:rsidRPr="008952C4">
        <w:rPr>
          <w:lang w:val="en-GB"/>
        </w:rPr>
        <w:t xml:space="preserve"> (Calibri – 10 pt – Lower case letters - Bold – left aligned)</w:t>
      </w:r>
    </w:p>
    <w:p w14:paraId="6BEA36D2" w14:textId="77777777" w:rsidR="0074717E" w:rsidRPr="008952C4" w:rsidRDefault="0074717E" w:rsidP="00C2004E">
      <w:pPr>
        <w:pStyle w:val="Texto"/>
        <w:rPr>
          <w:lang w:val="en-GB"/>
        </w:rPr>
      </w:pPr>
      <w:r w:rsidRPr="008952C4">
        <w:rPr>
          <w:lang w:val="en-GB"/>
        </w:rPr>
        <w:t>(Text in Calibri – 8</w:t>
      </w:r>
      <w:r w:rsidR="006D4B84" w:rsidRPr="008952C4">
        <w:rPr>
          <w:lang w:val="en-GB"/>
        </w:rPr>
        <w:t xml:space="preserve"> </w:t>
      </w:r>
      <w:r w:rsidRPr="008952C4">
        <w:rPr>
          <w:lang w:val="en-GB"/>
        </w:rPr>
        <w:t>pt –</w:t>
      </w:r>
      <w:r w:rsidR="006D4B84" w:rsidRPr="008952C4">
        <w:rPr>
          <w:lang w:val="en-GB"/>
        </w:rPr>
        <w:t>Lowercase</w:t>
      </w:r>
      <w:r w:rsidRPr="008952C4">
        <w:rPr>
          <w:lang w:val="en-GB"/>
        </w:rPr>
        <w:t xml:space="preserve"> letters – Justified)</w:t>
      </w:r>
    </w:p>
    <w:p w14:paraId="1346184B" w14:textId="77777777" w:rsidR="0074717E" w:rsidRPr="008952C4" w:rsidRDefault="0074717E" w:rsidP="00C2004E">
      <w:pPr>
        <w:pStyle w:val="Texto"/>
        <w:rPr>
          <w:lang w:val="en-GB"/>
        </w:rPr>
      </w:pPr>
    </w:p>
    <w:p w14:paraId="031EAE6C" w14:textId="3B033FAB" w:rsidR="006D4B84" w:rsidRPr="008952C4" w:rsidRDefault="002550E6" w:rsidP="00C2004E">
      <w:pPr>
        <w:pStyle w:val="Texto"/>
        <w:rPr>
          <w:lang w:val="en-GB"/>
        </w:rPr>
      </w:pPr>
      <w:r>
        <w:rPr>
          <w:lang w:val="en-GB"/>
        </w:rPr>
        <w:t xml:space="preserve">Use this </w:t>
      </w:r>
      <w:r w:rsidR="006D4B84" w:rsidRPr="008952C4">
        <w:rPr>
          <w:lang w:val="en-GB"/>
        </w:rPr>
        <w:t>template to format your paper according to the rules for submission.</w:t>
      </w:r>
    </w:p>
    <w:p w14:paraId="4B16090D" w14:textId="0146E608" w:rsidR="0074717E" w:rsidRPr="008952C4" w:rsidRDefault="002550E6" w:rsidP="00C2004E">
      <w:pPr>
        <w:pStyle w:val="Texto"/>
        <w:rPr>
          <w:b/>
          <w:lang w:val="en-GB"/>
        </w:rPr>
      </w:pPr>
      <w:r>
        <w:rPr>
          <w:b/>
          <w:lang w:val="en-GB"/>
        </w:rPr>
        <w:t xml:space="preserve">Please pay great attention to the rules included in </w:t>
      </w:r>
      <w:r w:rsidR="006D4B84" w:rsidRPr="008952C4">
        <w:rPr>
          <w:b/>
          <w:lang w:val="en-GB"/>
        </w:rPr>
        <w:t>this template.</w:t>
      </w:r>
    </w:p>
    <w:p w14:paraId="27660AD3" w14:textId="07C8CE36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Save this template as </w:t>
      </w:r>
      <w:proofErr w:type="spellStart"/>
      <w:r w:rsidR="002550E6">
        <w:rPr>
          <w:lang w:val="en-GB"/>
        </w:rPr>
        <w:t>D_Tex</w:t>
      </w:r>
      <w:proofErr w:type="spellEnd"/>
      <w:r w:rsidR="002550E6">
        <w:rPr>
          <w:lang w:val="en-GB"/>
        </w:rPr>
        <w:t xml:space="preserve"> 2023 template as a .docx Word document in your </w:t>
      </w:r>
      <w:proofErr w:type="spellStart"/>
      <w:r w:rsidR="002550E6">
        <w:rPr>
          <w:lang w:val="en-GB"/>
        </w:rPr>
        <w:t>D_Tex</w:t>
      </w:r>
      <w:proofErr w:type="spellEnd"/>
      <w:r w:rsidR="002550E6">
        <w:rPr>
          <w:lang w:val="en-GB"/>
        </w:rPr>
        <w:t xml:space="preserve"> 2023 paper </w:t>
      </w:r>
      <w:proofErr w:type="gramStart"/>
      <w:r w:rsidR="002550E6">
        <w:rPr>
          <w:lang w:val="en-GB"/>
        </w:rPr>
        <w:t>folder</w:t>
      </w:r>
      <w:proofErr w:type="gramEnd"/>
    </w:p>
    <w:p w14:paraId="4910E513" w14:textId="0E30DDA6" w:rsidR="00E703A4" w:rsidRPr="008952C4" w:rsidRDefault="006D4B84" w:rsidP="00C2004E">
      <w:pPr>
        <w:pStyle w:val="Texto"/>
        <w:rPr>
          <w:lang w:val="en-GB"/>
        </w:rPr>
      </w:pPr>
      <w:r w:rsidRPr="008952C4">
        <w:rPr>
          <w:b/>
          <w:lang w:val="en-GB"/>
        </w:rPr>
        <w:t xml:space="preserve">Create </w:t>
      </w:r>
      <w:r w:rsidR="002550E6">
        <w:rPr>
          <w:b/>
          <w:lang w:val="en-GB"/>
        </w:rPr>
        <w:t xml:space="preserve">a copy and work on </w:t>
      </w:r>
      <w:r w:rsidRPr="008952C4">
        <w:rPr>
          <w:b/>
          <w:lang w:val="en-GB"/>
        </w:rPr>
        <w:t xml:space="preserve">a new </w:t>
      </w:r>
      <w:proofErr w:type="spellStart"/>
      <w:r w:rsidR="002550E6">
        <w:rPr>
          <w:b/>
          <w:lang w:val="en-GB"/>
        </w:rPr>
        <w:t>D_Tex</w:t>
      </w:r>
      <w:proofErr w:type="spellEnd"/>
      <w:r w:rsidR="002550E6">
        <w:rPr>
          <w:b/>
          <w:lang w:val="en-GB"/>
        </w:rPr>
        <w:t xml:space="preserve"> 2023 template </w:t>
      </w:r>
      <w:r w:rsidRPr="008952C4">
        <w:rPr>
          <w:b/>
          <w:lang w:val="en-GB"/>
        </w:rPr>
        <w:t>document!</w:t>
      </w:r>
      <w:r w:rsidRPr="008952C4">
        <w:rPr>
          <w:lang w:val="en-GB"/>
        </w:rPr>
        <w:t xml:space="preserve"> </w:t>
      </w:r>
      <w:r w:rsidR="001A320C" w:rsidRPr="008952C4">
        <w:rPr>
          <w:lang w:val="en-GB"/>
        </w:rPr>
        <w:t>Please i</w:t>
      </w:r>
      <w:r w:rsidRPr="008952C4">
        <w:rPr>
          <w:lang w:val="en-GB"/>
        </w:rPr>
        <w:t xml:space="preserve">nsert your text in this new document </w:t>
      </w:r>
      <w:r w:rsidR="002550E6">
        <w:rPr>
          <w:lang w:val="en-GB"/>
        </w:rPr>
        <w:t xml:space="preserve">and respect formatting. </w:t>
      </w:r>
      <w:r w:rsidRPr="008952C4">
        <w:rPr>
          <w:lang w:val="en-GB"/>
        </w:rPr>
        <w:t xml:space="preserve">This template must be strictly followed. Papers not </w:t>
      </w:r>
      <w:r w:rsidR="001A320C" w:rsidRPr="008952C4">
        <w:rPr>
          <w:lang w:val="en-GB"/>
        </w:rPr>
        <w:t>following</w:t>
      </w:r>
      <w:r w:rsidRPr="008952C4">
        <w:rPr>
          <w:lang w:val="en-GB"/>
        </w:rPr>
        <w:t xml:space="preserve"> the rules and template styles will be </w:t>
      </w:r>
      <w:r w:rsidR="00C2004E" w:rsidRPr="008952C4">
        <w:rPr>
          <w:lang w:val="en-GB"/>
        </w:rPr>
        <w:t>sent back</w:t>
      </w:r>
      <w:r w:rsidRPr="008952C4">
        <w:rPr>
          <w:lang w:val="en-GB"/>
        </w:rPr>
        <w:t xml:space="preserve"> for correction.</w:t>
      </w:r>
    </w:p>
    <w:p w14:paraId="2830DD99" w14:textId="30AE3D27" w:rsidR="00C2004E" w:rsidRPr="008952C4" w:rsidRDefault="00C2004E" w:rsidP="00C2004E">
      <w:pPr>
        <w:pStyle w:val="Texto"/>
        <w:rPr>
          <w:b/>
          <w:lang w:val="en-GB"/>
        </w:rPr>
      </w:pPr>
      <w:r w:rsidRPr="008952C4">
        <w:rPr>
          <w:b/>
          <w:lang w:val="en-GB"/>
        </w:rPr>
        <w:t>Remember to Check/define your text as English-U</w:t>
      </w:r>
      <w:r w:rsidR="002550E6">
        <w:rPr>
          <w:b/>
          <w:lang w:val="en-GB"/>
        </w:rPr>
        <w:t>SA</w:t>
      </w:r>
      <w:r w:rsidR="00C01C87" w:rsidRPr="008952C4">
        <w:rPr>
          <w:b/>
          <w:lang w:val="en-GB"/>
        </w:rPr>
        <w:t>.</w:t>
      </w:r>
    </w:p>
    <w:p w14:paraId="75B20C4C" w14:textId="77777777" w:rsidR="00C01C87" w:rsidRPr="008952C4" w:rsidRDefault="00C01C87" w:rsidP="00C2004E">
      <w:pPr>
        <w:pStyle w:val="Texto"/>
        <w:rPr>
          <w:lang w:val="en-GB"/>
        </w:rPr>
      </w:pPr>
    </w:p>
    <w:p w14:paraId="4A8EB805" w14:textId="77777777" w:rsidR="00E703A4" w:rsidRPr="008952C4" w:rsidRDefault="00E703A4" w:rsidP="00C2004E">
      <w:pPr>
        <w:pStyle w:val="Texto"/>
        <w:rPr>
          <w:lang w:val="en-GB"/>
        </w:rPr>
      </w:pPr>
    </w:p>
    <w:p w14:paraId="60366DC2" w14:textId="77777777" w:rsidR="00C97AAE" w:rsidRPr="008952C4" w:rsidRDefault="00E703A4" w:rsidP="00C01C87">
      <w:pPr>
        <w:pStyle w:val="Keywords"/>
        <w:rPr>
          <w:rFonts w:cs="Calibri"/>
          <w:b w:val="0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Keywords: </w:t>
      </w:r>
      <w:r w:rsidR="00C01C87" w:rsidRPr="008952C4">
        <w:rPr>
          <w:rFonts w:cs="Calibri"/>
          <w:b w:val="0"/>
          <w:lang w:val="en-GB"/>
        </w:rPr>
        <w:t>Keywords, no more than five (Calibri – 9 pt – Lower case letters – Justified)</w:t>
      </w:r>
    </w:p>
    <w:p w14:paraId="231D926E" w14:textId="77777777" w:rsidR="00C97AAE" w:rsidRPr="008952C4" w:rsidRDefault="00C97AAE" w:rsidP="00C97AAE">
      <w:pPr>
        <w:pStyle w:val="Texto"/>
        <w:rPr>
          <w:lang w:val="en-GB"/>
        </w:rPr>
      </w:pPr>
    </w:p>
    <w:p w14:paraId="40874F77" w14:textId="77777777" w:rsidR="00C97AAE" w:rsidRPr="008952C4" w:rsidRDefault="00C97AAE" w:rsidP="00C97AAE">
      <w:pPr>
        <w:pStyle w:val="Texto"/>
        <w:rPr>
          <w:lang w:val="en-GB"/>
        </w:rPr>
      </w:pPr>
    </w:p>
    <w:p w14:paraId="22006957" w14:textId="77777777" w:rsidR="00C97AAE" w:rsidRPr="008952C4" w:rsidRDefault="00C97AAE" w:rsidP="00C01C87">
      <w:pPr>
        <w:pStyle w:val="Keywords"/>
        <w:rPr>
          <w:rFonts w:cs="Calibri"/>
          <w:b w:val="0"/>
          <w:lang w:val="en-GB"/>
        </w:rPr>
        <w:sectPr w:rsidR="00C97AAE" w:rsidRPr="008952C4" w:rsidSect="00C97A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endnotePr>
            <w:numFmt w:val="decimal"/>
            <w:numRestart w:val="eachSect"/>
          </w:endnotePr>
          <w:type w:val="continuous"/>
          <w:pgSz w:w="9979" w:h="14169" w:code="160"/>
          <w:pgMar w:top="1134" w:right="1418" w:bottom="1134" w:left="1418" w:header="567" w:footer="567" w:gutter="0"/>
          <w:cols w:space="278"/>
        </w:sectPr>
      </w:pPr>
    </w:p>
    <w:p w14:paraId="04D5F1AC" w14:textId="77777777" w:rsidR="00BB712C" w:rsidRPr="008952C4" w:rsidRDefault="00BB712C" w:rsidP="00C01C87">
      <w:pPr>
        <w:pStyle w:val="Keywords"/>
        <w:rPr>
          <w:rFonts w:cs="Calibri"/>
          <w:b w:val="0"/>
          <w:lang w:val="en-GB"/>
        </w:rPr>
      </w:pPr>
    </w:p>
    <w:p w14:paraId="1EA4F667" w14:textId="39D7FEC7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>Write the document in Microsoft® Office Word format</w:t>
      </w:r>
      <w:r w:rsidR="002550E6">
        <w:rPr>
          <w:lang w:val="en-GB"/>
        </w:rPr>
        <w:t xml:space="preserve">. </w:t>
      </w:r>
      <w:r w:rsidRPr="008952C4">
        <w:rPr>
          <w:lang w:val="en-GB"/>
        </w:rPr>
        <w:t xml:space="preserve">The document cannot exceed 6 Mb. </w:t>
      </w:r>
    </w:p>
    <w:p w14:paraId="398D999F" w14:textId="42715CC4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 xml:space="preserve">Papers </w:t>
      </w:r>
      <w:r w:rsidR="0044671E">
        <w:rPr>
          <w:lang w:val="en-GB"/>
        </w:rPr>
        <w:t xml:space="preserve">proposals for evaluation may be written in Portuguese, English, Spanish, or Italian. The final paper for publication </w:t>
      </w:r>
      <w:r w:rsidRPr="008952C4">
        <w:rPr>
          <w:lang w:val="en-GB"/>
        </w:rPr>
        <w:t xml:space="preserve">must be in </w:t>
      </w:r>
      <w:r w:rsidR="0044671E">
        <w:rPr>
          <w:lang w:val="en-GB"/>
        </w:rPr>
        <w:t xml:space="preserve">the </w:t>
      </w:r>
      <w:r w:rsidRPr="008952C4">
        <w:rPr>
          <w:lang w:val="en-GB"/>
        </w:rPr>
        <w:t>English language</w:t>
      </w:r>
      <w:r w:rsidR="0044671E">
        <w:rPr>
          <w:lang w:val="en-GB"/>
        </w:rPr>
        <w:t xml:space="preserve"> only</w:t>
      </w:r>
      <w:r w:rsidRPr="008952C4">
        <w:rPr>
          <w:lang w:val="en-GB"/>
        </w:rPr>
        <w:t xml:space="preserve">. </w:t>
      </w:r>
      <w:r w:rsidR="0044671E">
        <w:rPr>
          <w:lang w:val="en-GB"/>
        </w:rPr>
        <w:t>T</w:t>
      </w:r>
      <w:r w:rsidRPr="008952C4">
        <w:rPr>
          <w:lang w:val="en-GB"/>
        </w:rPr>
        <w:t xml:space="preserve">he quality of </w:t>
      </w:r>
      <w:r w:rsidR="0044671E">
        <w:rPr>
          <w:lang w:val="en-GB"/>
        </w:rPr>
        <w:t xml:space="preserve">the English </w:t>
      </w:r>
      <w:r w:rsidRPr="008952C4">
        <w:rPr>
          <w:lang w:val="en-GB"/>
        </w:rPr>
        <w:t xml:space="preserve">writing is </w:t>
      </w:r>
      <w:r w:rsidR="0044671E">
        <w:rPr>
          <w:lang w:val="en-GB"/>
        </w:rPr>
        <w:t>expected to be professional, and in case of a lack of high standards</w:t>
      </w:r>
      <w:r w:rsidRPr="008952C4">
        <w:rPr>
          <w:lang w:val="en-GB"/>
        </w:rPr>
        <w:t xml:space="preserve">, </w:t>
      </w:r>
      <w:r w:rsidR="0044671E">
        <w:rPr>
          <w:lang w:val="en-GB"/>
        </w:rPr>
        <w:t>the a</w:t>
      </w:r>
      <w:r w:rsidRPr="008952C4">
        <w:rPr>
          <w:lang w:val="en-GB"/>
        </w:rPr>
        <w:t>uthor</w:t>
      </w:r>
      <w:r w:rsidR="0044671E">
        <w:rPr>
          <w:lang w:val="en-GB"/>
        </w:rPr>
        <w:t>s</w:t>
      </w:r>
      <w:r w:rsidRPr="008952C4">
        <w:rPr>
          <w:lang w:val="en-GB"/>
        </w:rPr>
        <w:t xml:space="preserve"> </w:t>
      </w:r>
      <w:r w:rsidR="0044671E">
        <w:rPr>
          <w:lang w:val="en-GB"/>
        </w:rPr>
        <w:t xml:space="preserve">should provide a professional translation. </w:t>
      </w:r>
    </w:p>
    <w:p w14:paraId="084B3830" w14:textId="3602CF3C" w:rsidR="00C01C87" w:rsidRPr="008952C4" w:rsidRDefault="00C01C87" w:rsidP="00C01C87">
      <w:pPr>
        <w:pStyle w:val="Texto"/>
        <w:rPr>
          <w:lang w:val="en-GB"/>
        </w:rPr>
      </w:pPr>
      <w:r w:rsidRPr="008952C4">
        <w:rPr>
          <w:lang w:val="en-GB"/>
        </w:rPr>
        <w:t xml:space="preserve">The abstract must summarize the key aspects of the paper, highlighting the conclusions and goals of the article. At the end of the Abstract, </w:t>
      </w:r>
      <w:r w:rsidR="00A703C4">
        <w:rPr>
          <w:lang w:val="en-GB"/>
        </w:rPr>
        <w:t>a maximum of 5 keywords</w:t>
      </w:r>
      <w:r w:rsidRPr="008952C4">
        <w:rPr>
          <w:lang w:val="en-GB"/>
        </w:rPr>
        <w:t xml:space="preserve"> must be </w:t>
      </w:r>
      <w:r w:rsidR="00A703C4">
        <w:rPr>
          <w:lang w:val="en-GB"/>
        </w:rPr>
        <w:t>provided as the most representative topics of the paper</w:t>
      </w:r>
      <w:r w:rsidRPr="008952C4">
        <w:rPr>
          <w:lang w:val="en-GB"/>
        </w:rPr>
        <w:t xml:space="preserve">. </w:t>
      </w:r>
      <w:r w:rsidR="00A703C4">
        <w:rPr>
          <w:lang w:val="en-GB"/>
        </w:rPr>
        <w:t xml:space="preserve">The abstract should be </w:t>
      </w:r>
      <w:r w:rsidRPr="008952C4">
        <w:rPr>
          <w:lang w:val="en-GB"/>
        </w:rPr>
        <w:t>between 200 and 220 words</w:t>
      </w:r>
      <w:r w:rsidR="00A703C4">
        <w:rPr>
          <w:lang w:val="en-GB"/>
        </w:rPr>
        <w:t xml:space="preserve"> or</w:t>
      </w:r>
      <w:r w:rsidRPr="008952C4">
        <w:rPr>
          <w:lang w:val="en-GB"/>
        </w:rPr>
        <w:t xml:space="preserve"> 1.550 characters</w:t>
      </w:r>
      <w:r w:rsidR="001A320C" w:rsidRPr="008952C4">
        <w:rPr>
          <w:lang w:val="en-GB"/>
        </w:rPr>
        <w:t>,</w:t>
      </w:r>
      <w:r w:rsidRPr="008952C4">
        <w:rPr>
          <w:lang w:val="en-GB"/>
        </w:rPr>
        <w:t xml:space="preserve"> including blank spaces.</w:t>
      </w:r>
    </w:p>
    <w:p w14:paraId="48B75198" w14:textId="77777777" w:rsidR="00C01C87" w:rsidRPr="008952C4" w:rsidRDefault="00C01C87" w:rsidP="00C01C87">
      <w:pPr>
        <w:pStyle w:val="Texto"/>
        <w:rPr>
          <w:lang w:val="en-GB"/>
        </w:rPr>
      </w:pPr>
    </w:p>
    <w:p w14:paraId="3BC20AFC" w14:textId="77777777" w:rsidR="00E703A4" w:rsidRPr="008952C4" w:rsidRDefault="00C01C87" w:rsidP="00704421">
      <w:pPr>
        <w:pStyle w:val="Section"/>
        <w:rPr>
          <w:lang w:val="en-GB"/>
        </w:rPr>
      </w:pPr>
      <w:r w:rsidRPr="008952C4">
        <w:rPr>
          <w:lang w:val="en-GB"/>
        </w:rPr>
        <w:t>Section (Calibri – 9 pt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aligned)</w:t>
      </w:r>
    </w:p>
    <w:p w14:paraId="1E2C4C6D" w14:textId="77777777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Paper body text (Calibri – 8 pt – Lower case letters - Justified – Single line spacing – spacing after paragraph 3 pt).</w:t>
      </w:r>
    </w:p>
    <w:p w14:paraId="247CB423" w14:textId="70CB0070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Papers should have a maximum length of 8 pages, including Abstract, Illustrations, </w:t>
      </w:r>
      <w:r w:rsidR="00A703C4">
        <w:rPr>
          <w:rFonts w:ascii="Calibri" w:hAnsi="Calibri" w:cs="Calibri"/>
          <w:lang w:val="en-GB"/>
        </w:rPr>
        <w:t xml:space="preserve">graphs, tables, </w:t>
      </w:r>
      <w:r w:rsidRPr="008952C4">
        <w:rPr>
          <w:rFonts w:ascii="Calibri" w:hAnsi="Calibri" w:cs="Calibri"/>
          <w:lang w:val="en-GB"/>
        </w:rPr>
        <w:t xml:space="preserve">and bibliographical references. It is the </w:t>
      </w:r>
      <w:r w:rsidR="00A703C4">
        <w:rPr>
          <w:rFonts w:ascii="Calibri" w:hAnsi="Calibri" w:cs="Calibri"/>
          <w:lang w:val="en-GB"/>
        </w:rPr>
        <w:t xml:space="preserve">double or </w:t>
      </w:r>
      <w:r w:rsidR="00662A4F">
        <w:rPr>
          <w:rFonts w:ascii="Calibri" w:hAnsi="Calibri" w:cs="Calibri"/>
          <w:lang w:val="en-GB"/>
        </w:rPr>
        <w:t>triple-blind</w:t>
      </w:r>
      <w:r w:rsidR="00A703C4">
        <w:rPr>
          <w:rFonts w:ascii="Calibri" w:hAnsi="Calibri" w:cs="Calibri"/>
          <w:lang w:val="en-GB"/>
        </w:rPr>
        <w:t xml:space="preserve"> review</w:t>
      </w:r>
      <w:r w:rsidR="00662A4F">
        <w:rPr>
          <w:rFonts w:ascii="Calibri" w:hAnsi="Calibri" w:cs="Calibri"/>
          <w:lang w:val="en-GB"/>
        </w:rPr>
        <w:t xml:space="preserve"> of the </w:t>
      </w:r>
      <w:r w:rsidRPr="008952C4">
        <w:rPr>
          <w:rFonts w:ascii="Calibri" w:hAnsi="Calibri" w:cs="Calibri"/>
          <w:lang w:val="en-GB"/>
        </w:rPr>
        <w:t xml:space="preserve">scientific </w:t>
      </w:r>
      <w:r w:rsidR="00A703C4">
        <w:rPr>
          <w:rFonts w:ascii="Calibri" w:hAnsi="Calibri" w:cs="Calibri"/>
          <w:lang w:val="en-GB"/>
        </w:rPr>
        <w:t>committee’s</w:t>
      </w:r>
      <w:r w:rsidRPr="008952C4">
        <w:rPr>
          <w:rFonts w:ascii="Calibri" w:hAnsi="Calibri" w:cs="Calibri"/>
          <w:lang w:val="en-GB"/>
        </w:rPr>
        <w:t xml:space="preserve"> job </w:t>
      </w:r>
      <w:r w:rsidR="00662A4F">
        <w:rPr>
          <w:rFonts w:ascii="Calibri" w:hAnsi="Calibri" w:cs="Calibri"/>
          <w:lang w:val="en-GB"/>
        </w:rPr>
        <w:t>that will determine the</w:t>
      </w:r>
      <w:r w:rsidRPr="008952C4">
        <w:rPr>
          <w:rFonts w:ascii="Calibri" w:hAnsi="Calibri" w:cs="Calibri"/>
          <w:lang w:val="en-GB"/>
        </w:rPr>
        <w:t xml:space="preserve"> acceptance, selection, and evaluation </w:t>
      </w:r>
      <w:r w:rsidRPr="008952C4">
        <w:rPr>
          <w:rFonts w:ascii="Calibri" w:hAnsi="Calibri" w:cs="Calibri"/>
          <w:lang w:val="en-GB"/>
        </w:rPr>
        <w:t xml:space="preserve">of submitted papers. </w:t>
      </w:r>
      <w:r w:rsidR="00662A4F">
        <w:rPr>
          <w:rFonts w:ascii="Calibri" w:hAnsi="Calibri" w:cs="Calibri"/>
          <w:lang w:val="en-GB"/>
        </w:rPr>
        <w:t xml:space="preserve">The </w:t>
      </w:r>
      <w:r w:rsidRPr="008952C4">
        <w:rPr>
          <w:rFonts w:ascii="Calibri" w:hAnsi="Calibri" w:cs="Calibri"/>
          <w:lang w:val="en-GB"/>
        </w:rPr>
        <w:t>blind peer review system</w:t>
      </w:r>
      <w:r w:rsidR="00662A4F">
        <w:rPr>
          <w:rFonts w:ascii="Calibri" w:hAnsi="Calibri" w:cs="Calibri"/>
          <w:lang w:val="en-GB"/>
        </w:rPr>
        <w:t xml:space="preserve"> will be used as an automatic option, assuring complete confidentiality.</w:t>
      </w:r>
      <w:r w:rsidRPr="008952C4">
        <w:rPr>
          <w:rFonts w:ascii="Calibri" w:hAnsi="Calibri" w:cs="Calibri"/>
          <w:lang w:val="en-GB"/>
        </w:rPr>
        <w:t xml:space="preserve"> </w:t>
      </w:r>
    </w:p>
    <w:p w14:paraId="5F176194" w14:textId="52F6A770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Do not change </w:t>
      </w:r>
      <w:r w:rsidR="00662A4F">
        <w:rPr>
          <w:rFonts w:ascii="Calibri" w:hAnsi="Calibri" w:cs="Calibri"/>
          <w:lang w:val="en-GB"/>
        </w:rPr>
        <w:t>any template formatting and u</w:t>
      </w:r>
      <w:r w:rsidRPr="008952C4">
        <w:rPr>
          <w:rFonts w:ascii="Calibri" w:hAnsi="Calibri" w:cs="Calibri"/>
          <w:lang w:val="en-GB"/>
        </w:rPr>
        <w:t>se the document as it is</w:t>
      </w:r>
      <w:r w:rsidR="00662A4F">
        <w:rPr>
          <w:rFonts w:ascii="Calibri" w:hAnsi="Calibri" w:cs="Calibri"/>
          <w:lang w:val="en-GB"/>
        </w:rPr>
        <w:t xml:space="preserve"> prepared. </w:t>
      </w:r>
    </w:p>
    <w:p w14:paraId="1F0753D1" w14:textId="1795974A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Authors are responsible for language, as editors will not check it. Please do a spell</w:t>
      </w:r>
      <w:r w:rsidR="00662A4F">
        <w:rPr>
          <w:rFonts w:ascii="Calibri" w:hAnsi="Calibri" w:cs="Calibri"/>
          <w:lang w:val="en-GB"/>
        </w:rPr>
        <w:t xml:space="preserve">, </w:t>
      </w:r>
      <w:r w:rsidRPr="008952C4">
        <w:rPr>
          <w:rFonts w:ascii="Calibri" w:hAnsi="Calibri" w:cs="Calibri"/>
          <w:lang w:val="en-GB"/>
        </w:rPr>
        <w:t>grammar</w:t>
      </w:r>
      <w:r w:rsidR="00662A4F">
        <w:rPr>
          <w:rFonts w:ascii="Calibri" w:hAnsi="Calibri" w:cs="Calibri"/>
          <w:lang w:val="en-GB"/>
        </w:rPr>
        <w:t>,</w:t>
      </w:r>
      <w:r w:rsidRPr="008952C4">
        <w:rPr>
          <w:rFonts w:ascii="Calibri" w:hAnsi="Calibri" w:cs="Calibri"/>
          <w:lang w:val="en-GB"/>
        </w:rPr>
        <w:t xml:space="preserve"> </w:t>
      </w:r>
      <w:r w:rsidR="00662A4F">
        <w:rPr>
          <w:rFonts w:ascii="Calibri" w:hAnsi="Calibri" w:cs="Calibri"/>
          <w:lang w:val="en-GB"/>
        </w:rPr>
        <w:t xml:space="preserve">and plagiarism </w:t>
      </w:r>
      <w:r w:rsidRPr="008952C4">
        <w:rPr>
          <w:rFonts w:ascii="Calibri" w:hAnsi="Calibri" w:cs="Calibri"/>
          <w:lang w:val="en-GB"/>
        </w:rPr>
        <w:t>check</w:t>
      </w:r>
      <w:r w:rsidR="00662A4F">
        <w:rPr>
          <w:rFonts w:ascii="Calibri" w:hAnsi="Calibri" w:cs="Calibri"/>
          <w:lang w:val="en-GB"/>
        </w:rPr>
        <w:t xml:space="preserve"> by yourself</w:t>
      </w:r>
      <w:r w:rsidRPr="008952C4">
        <w:rPr>
          <w:rFonts w:ascii="Calibri" w:hAnsi="Calibri" w:cs="Calibri"/>
          <w:lang w:val="en-GB"/>
        </w:rPr>
        <w:t>.</w:t>
      </w:r>
      <w:r w:rsidR="00662A4F">
        <w:rPr>
          <w:rFonts w:ascii="Calibri" w:hAnsi="Calibri" w:cs="Calibri"/>
          <w:lang w:val="en-GB"/>
        </w:rPr>
        <w:t xml:space="preserve"> </w:t>
      </w:r>
    </w:p>
    <w:p w14:paraId="772745B9" w14:textId="52BF99DD" w:rsidR="00E703A4" w:rsidRPr="0020493B" w:rsidRDefault="00C01C87" w:rsidP="00C01C87">
      <w:pPr>
        <w:pStyle w:val="Quote"/>
        <w:rPr>
          <w:b/>
          <w:lang w:val="en-GB"/>
        </w:rPr>
      </w:pPr>
      <w:r w:rsidRPr="008952C4">
        <w:rPr>
          <w:lang w:val="en-GB"/>
        </w:rPr>
        <w:t xml:space="preserve">[For quotations longer than 3 lines use style </w:t>
      </w:r>
      <w:r w:rsidR="00CF4A64" w:rsidRPr="008952C4">
        <w:rPr>
          <w:lang w:val="en-GB"/>
        </w:rPr>
        <w:t>quotation</w:t>
      </w:r>
      <w:r w:rsidRPr="008952C4">
        <w:rPr>
          <w:lang w:val="en-GB"/>
        </w:rPr>
        <w:t xml:space="preserve"> in Styles/Quick Style gallery] Remember, a </w:t>
      </w:r>
      <w:r w:rsidRPr="002A21FA">
        <w:rPr>
          <w:b/>
          <w:bCs/>
          <w:lang w:val="en-GB"/>
        </w:rPr>
        <w:t xml:space="preserve">quotation is an </w:t>
      </w:r>
      <w:r w:rsidRPr="002A21FA">
        <w:rPr>
          <w:b/>
          <w:bCs/>
          <w:i/>
          <w:lang w:val="en-GB"/>
        </w:rPr>
        <w:t>ipsis verbis</w:t>
      </w:r>
      <w:r w:rsidRPr="002A21FA">
        <w:rPr>
          <w:b/>
          <w:bCs/>
          <w:lang w:val="en-GB"/>
        </w:rPr>
        <w:t xml:space="preserve"> transcription of the original text</w:t>
      </w:r>
      <w:r w:rsidR="0020493B">
        <w:rPr>
          <w:lang w:val="en-GB"/>
        </w:rPr>
        <w:t xml:space="preserve">, and you must provide </w:t>
      </w:r>
      <w:r w:rsidR="002A21FA">
        <w:rPr>
          <w:lang w:val="en-GB"/>
        </w:rPr>
        <w:t xml:space="preserve">a citation inside quotation marks (“…”), </w:t>
      </w:r>
      <w:r w:rsidR="0020493B">
        <w:rPr>
          <w:lang w:val="en-GB"/>
        </w:rPr>
        <w:t xml:space="preserve">author surname, year </w:t>
      </w:r>
      <w:r w:rsidR="002A21FA">
        <w:rPr>
          <w:lang w:val="en-GB"/>
        </w:rPr>
        <w:t>of</w:t>
      </w:r>
      <w:r w:rsidR="0020493B">
        <w:rPr>
          <w:lang w:val="en-GB"/>
        </w:rPr>
        <w:t xml:space="preserve"> publication and page number of the citation</w:t>
      </w:r>
      <w:r w:rsidR="0020493B" w:rsidRPr="002A21FA">
        <w:rPr>
          <w:lang w:val="en-GB"/>
        </w:rPr>
        <w:t xml:space="preserve">. </w:t>
      </w:r>
      <w:r w:rsidRPr="002A21FA">
        <w:rPr>
          <w:b/>
          <w:bCs/>
          <w:lang w:val="en-GB"/>
        </w:rPr>
        <w:t>If you are using a translation</w:t>
      </w:r>
      <w:r w:rsidR="001A320C" w:rsidRPr="002A21FA">
        <w:rPr>
          <w:b/>
          <w:bCs/>
          <w:lang w:val="en-GB"/>
        </w:rPr>
        <w:t>,</w:t>
      </w:r>
      <w:r w:rsidRPr="002A21FA">
        <w:rPr>
          <w:b/>
          <w:bCs/>
          <w:lang w:val="en-GB"/>
        </w:rPr>
        <w:t xml:space="preserve"> make a paraphrase</w:t>
      </w:r>
      <w:r w:rsidR="001A320C" w:rsidRPr="002A21FA">
        <w:rPr>
          <w:lang w:val="en-GB"/>
        </w:rPr>
        <w:t>,</w:t>
      </w:r>
      <w:r w:rsidRPr="002A21FA">
        <w:rPr>
          <w:lang w:val="en-GB"/>
        </w:rPr>
        <w:t xml:space="preserve"> and do not insert it in quotation marks (“…”). </w:t>
      </w:r>
      <w:r w:rsidR="002A21FA" w:rsidRPr="002A21FA">
        <w:rPr>
          <w:lang w:val="en-GB"/>
        </w:rPr>
        <w:t>Just insert the aut</w:t>
      </w:r>
      <w:r w:rsidR="002A21FA">
        <w:rPr>
          <w:lang w:val="en-GB"/>
        </w:rPr>
        <w:t>hor’s</w:t>
      </w:r>
      <w:r w:rsidR="002A21FA">
        <w:rPr>
          <w:lang w:val="en-GB"/>
        </w:rPr>
        <w:t xml:space="preserve"> surname</w:t>
      </w:r>
      <w:r w:rsidR="002A21FA">
        <w:rPr>
          <w:lang w:val="en-GB"/>
        </w:rPr>
        <w:t xml:space="preserve"> and</w:t>
      </w:r>
      <w:r w:rsidR="002A21FA">
        <w:rPr>
          <w:lang w:val="en-GB"/>
        </w:rPr>
        <w:t xml:space="preserve"> year of publication </w:t>
      </w:r>
      <w:r w:rsidRPr="0020493B">
        <w:rPr>
          <w:lang w:val="en-GB"/>
        </w:rPr>
        <w:t>(Quotation Calibri – 7 pt- lowercase letters, justified, indented 0,5 cm)</w:t>
      </w:r>
      <w:r w:rsidR="0020493B" w:rsidRPr="0020493B">
        <w:rPr>
          <w:lang w:val="en-GB"/>
        </w:rPr>
        <w:t>. Please u</w:t>
      </w:r>
      <w:r w:rsidR="0020493B">
        <w:rPr>
          <w:lang w:val="en-GB"/>
        </w:rPr>
        <w:t>se APA style (6</w:t>
      </w:r>
      <w:r w:rsidR="0020493B" w:rsidRPr="0020493B">
        <w:rPr>
          <w:vertAlign w:val="superscript"/>
          <w:lang w:val="en-GB"/>
        </w:rPr>
        <w:t>th</w:t>
      </w:r>
      <w:r w:rsidR="0020493B">
        <w:rPr>
          <w:lang w:val="en-GB"/>
        </w:rPr>
        <w:t xml:space="preserve"> edition) as a reference system.</w:t>
      </w:r>
    </w:p>
    <w:p w14:paraId="38AAD161" w14:textId="77777777" w:rsidR="00E703A4" w:rsidRPr="0020493B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0C2F43CB" w14:textId="77777777" w:rsidR="00E703A4" w:rsidRPr="008952C4" w:rsidRDefault="00C01C87" w:rsidP="00942478">
      <w:pPr>
        <w:pStyle w:val="Subsection"/>
        <w:ind w:left="142" w:hanging="142"/>
        <w:rPr>
          <w:lang w:val="en-GB"/>
        </w:rPr>
      </w:pPr>
      <w:r w:rsidRPr="008952C4">
        <w:rPr>
          <w:lang w:val="en-GB"/>
        </w:rPr>
        <w:t>Subsection (Calibri – 8 pt – Lower case letters - Bold – Left</w:t>
      </w:r>
      <w:r w:rsidR="001A320C" w:rsidRPr="008952C4">
        <w:rPr>
          <w:lang w:val="en-GB"/>
        </w:rPr>
        <w:t>-</w:t>
      </w:r>
      <w:r w:rsidRPr="008952C4">
        <w:rPr>
          <w:lang w:val="en-GB"/>
        </w:rPr>
        <w:t>aligned – Number style 1.1, 1.2…)</w:t>
      </w:r>
    </w:p>
    <w:p w14:paraId="0C487626" w14:textId="45E58D2F" w:rsidR="00C01C87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>Depending on the nature of the work, figures</w:t>
      </w:r>
      <w:r w:rsidR="00662A4F">
        <w:rPr>
          <w:rFonts w:ascii="Calibri" w:hAnsi="Calibri" w:cs="Calibri"/>
          <w:lang w:val="en-GB"/>
        </w:rPr>
        <w:t>, tables, illustrations, etc.</w:t>
      </w:r>
      <w:r w:rsidRPr="008952C4">
        <w:rPr>
          <w:rFonts w:ascii="Calibri" w:hAnsi="Calibri" w:cs="Calibri"/>
          <w:lang w:val="en-GB"/>
        </w:rPr>
        <w:t xml:space="preserve"> (maximum of </w:t>
      </w:r>
      <w:r w:rsidR="00975C5C">
        <w:rPr>
          <w:rFonts w:ascii="Calibri" w:hAnsi="Calibri" w:cs="Calibri"/>
          <w:lang w:val="en-GB"/>
        </w:rPr>
        <w:t>4</w:t>
      </w:r>
      <w:r w:rsidRPr="008952C4">
        <w:rPr>
          <w:rFonts w:ascii="Calibri" w:hAnsi="Calibri" w:cs="Calibri"/>
          <w:lang w:val="en-GB"/>
        </w:rPr>
        <w:t xml:space="preserve">) may be embedded in the text. </w:t>
      </w:r>
    </w:p>
    <w:p w14:paraId="52E95A82" w14:textId="0F6F9164" w:rsidR="00E703A4" w:rsidRPr="008952C4" w:rsidRDefault="00C01C87" w:rsidP="00C01C87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Figures must be sequentially </w:t>
      </w:r>
      <w:r w:rsidR="00662A4F" w:rsidRPr="008952C4">
        <w:rPr>
          <w:rFonts w:ascii="Calibri" w:hAnsi="Calibri" w:cs="Calibri"/>
          <w:lang w:val="en-GB"/>
        </w:rPr>
        <w:t>numbered,</w:t>
      </w:r>
      <w:r w:rsidR="00662A4F">
        <w:rPr>
          <w:rFonts w:ascii="Calibri" w:hAnsi="Calibri" w:cs="Calibri"/>
          <w:lang w:val="en-GB"/>
        </w:rPr>
        <w:t xml:space="preserve"> and a</w:t>
      </w:r>
      <w:r w:rsidRPr="008952C4">
        <w:rPr>
          <w:rFonts w:ascii="Calibri" w:hAnsi="Calibri" w:cs="Calibri"/>
          <w:lang w:val="en-GB"/>
        </w:rPr>
        <w:t xml:space="preserve"> </w:t>
      </w:r>
      <w:r w:rsidR="00662A4F">
        <w:rPr>
          <w:rFonts w:ascii="Calibri" w:hAnsi="Calibri" w:cs="Calibri"/>
          <w:lang w:val="en-GB"/>
        </w:rPr>
        <w:t>short</w:t>
      </w:r>
      <w:r w:rsidRPr="008952C4">
        <w:rPr>
          <w:rFonts w:ascii="Calibri" w:hAnsi="Calibri" w:cs="Calibri"/>
          <w:lang w:val="en-GB"/>
        </w:rPr>
        <w:t xml:space="preserve"> caption must be provided.</w:t>
      </w:r>
    </w:p>
    <w:p w14:paraId="5D420ABC" w14:textId="77777777" w:rsidR="00E703A4" w:rsidRPr="008952C4" w:rsidRDefault="00C01C87" w:rsidP="00C01C87">
      <w:pPr>
        <w:pStyle w:val="Caption"/>
        <w:rPr>
          <w:lang w:val="en-GB"/>
        </w:rPr>
      </w:pPr>
      <w:r w:rsidRPr="008952C4">
        <w:rPr>
          <w:b/>
          <w:lang w:val="en-GB"/>
        </w:rPr>
        <w:t>Fig. 1:</w:t>
      </w:r>
      <w:r w:rsidRPr="008952C4">
        <w:rPr>
          <w:lang w:val="en-GB"/>
        </w:rPr>
        <w:t xml:space="preserve"> Figure caption (Calibri – 8 pt, Lower case letters – Justify aligned – Number style 1, 2, 3 – Caption </w:t>
      </w:r>
      <w:r w:rsidRPr="008952C4">
        <w:rPr>
          <w:lang w:val="en-GB"/>
        </w:rPr>
        <w:lastRenderedPageBreak/>
        <w:t xml:space="preserve">style). </w:t>
      </w:r>
    </w:p>
    <w:p w14:paraId="1B7D23A9" w14:textId="1F0D6BEB" w:rsidR="00E703A4" w:rsidRPr="008952C4" w:rsidRDefault="00C01C87" w:rsidP="00C2004E">
      <w:pPr>
        <w:pStyle w:val="Texto"/>
        <w:rPr>
          <w:rFonts w:ascii="Calibri" w:hAnsi="Calibri" w:cs="Calibri"/>
          <w:lang w:val="en-GB"/>
        </w:rPr>
      </w:pPr>
      <w:r w:rsidRPr="008952C4">
        <w:rPr>
          <w:rFonts w:ascii="Calibri" w:hAnsi="Calibri" w:cs="Calibri"/>
          <w:lang w:val="en-GB"/>
        </w:rPr>
        <w:t xml:space="preserve">Tables and Graphics will be added to the text </w:t>
      </w:r>
      <w:r w:rsidR="00662A4F">
        <w:rPr>
          <w:rFonts w:ascii="Calibri" w:hAnsi="Calibri" w:cs="Calibri"/>
          <w:lang w:val="en-GB"/>
        </w:rPr>
        <w:t xml:space="preserve">in </w:t>
      </w:r>
      <w:r w:rsidRPr="008952C4">
        <w:rPr>
          <w:rFonts w:ascii="Calibri" w:hAnsi="Calibri" w:cs="Calibri"/>
          <w:lang w:val="en-GB"/>
        </w:rPr>
        <w:t>the same way as the images.</w:t>
      </w:r>
    </w:p>
    <w:p w14:paraId="2ACDCA29" w14:textId="77777777" w:rsidR="00E703A4" w:rsidRPr="008952C4" w:rsidRDefault="00E703A4" w:rsidP="00C2004E">
      <w:pPr>
        <w:pStyle w:val="Texto"/>
        <w:rPr>
          <w:rFonts w:ascii="Calibri" w:hAnsi="Calibri" w:cs="Calibri"/>
          <w:lang w:val="en-GB"/>
        </w:rPr>
      </w:pPr>
    </w:p>
    <w:p w14:paraId="33D1507A" w14:textId="77777777" w:rsidR="00E703A4" w:rsidRPr="008952C4" w:rsidRDefault="00E703A4" w:rsidP="005138FC">
      <w:pPr>
        <w:pStyle w:val="BibliographyHeading"/>
        <w:rPr>
          <w:rFonts w:asciiTheme="minorHAnsi" w:hAnsiTheme="minorHAnsi" w:cstheme="minorHAnsi"/>
          <w:lang w:val="en-GB"/>
        </w:rPr>
      </w:pPr>
      <w:r w:rsidRPr="008952C4">
        <w:rPr>
          <w:rFonts w:asciiTheme="minorHAnsi" w:hAnsiTheme="minorHAnsi" w:cstheme="minorHAnsi"/>
          <w:lang w:val="en-GB"/>
        </w:rPr>
        <w:t xml:space="preserve">Bibliographical References </w:t>
      </w:r>
      <w:r w:rsidR="00C01C87" w:rsidRPr="008952C4">
        <w:rPr>
          <w:rFonts w:asciiTheme="minorHAnsi" w:hAnsiTheme="minorHAnsi" w:cstheme="minorHAnsi"/>
          <w:lang w:val="en-GB"/>
        </w:rPr>
        <w:t>(APA 6th Style) (Calibri – 9 pt – Lower case letters - Bold – Left</w:t>
      </w:r>
      <w:r w:rsidR="001A320C" w:rsidRPr="008952C4">
        <w:rPr>
          <w:rFonts w:asciiTheme="minorHAnsi" w:hAnsiTheme="minorHAnsi" w:cstheme="minorHAnsi"/>
          <w:lang w:val="en-GB"/>
        </w:rPr>
        <w:t>-</w:t>
      </w:r>
      <w:r w:rsidR="00C01C87" w:rsidRPr="008952C4">
        <w:rPr>
          <w:rFonts w:asciiTheme="minorHAnsi" w:hAnsiTheme="minorHAnsi" w:cstheme="minorHAnsi"/>
          <w:lang w:val="en-GB"/>
        </w:rPr>
        <w:t>aligned)</w:t>
      </w:r>
    </w:p>
    <w:p w14:paraId="00091A09" w14:textId="123F4C86" w:rsidR="00E703A4" w:rsidRPr="008952C4" w:rsidRDefault="00E1173E" w:rsidP="00C2004E">
      <w:pPr>
        <w:pStyle w:val="Bibliografia1"/>
        <w:rPr>
          <w:lang w:val="en-GB"/>
        </w:rPr>
      </w:pPr>
      <w:r w:rsidRPr="008952C4">
        <w:rPr>
          <w:lang w:val="en-GB"/>
        </w:rPr>
        <w:t xml:space="preserve">NOTE: </w:t>
      </w:r>
      <w:r w:rsidR="001A320C" w:rsidRPr="008952C4">
        <w:rPr>
          <w:lang w:val="en-GB"/>
        </w:rPr>
        <w:t>T</w:t>
      </w:r>
      <w:r w:rsidRPr="008952C4">
        <w:rPr>
          <w:lang w:val="en-GB"/>
        </w:rPr>
        <w:t xml:space="preserve">o use </w:t>
      </w:r>
      <w:r w:rsidR="001A320C" w:rsidRPr="008952C4">
        <w:rPr>
          <w:lang w:val="en-GB"/>
        </w:rPr>
        <w:t>the correct APA 6th style efficiently,</w:t>
      </w:r>
      <w:r w:rsidRPr="008952C4">
        <w:rPr>
          <w:lang w:val="en-GB"/>
        </w:rPr>
        <w:t xml:space="preserve"> you may download Free Reference Manager &amp; Citation Generator – Mendeley </w:t>
      </w:r>
      <w:r w:rsidR="0020493B">
        <w:rPr>
          <w:lang w:val="en-GB"/>
        </w:rPr>
        <w:t xml:space="preserve">or Zotero for free. </w:t>
      </w:r>
      <w:r w:rsidRPr="008952C4">
        <w:rPr>
          <w:lang w:val="en-GB"/>
        </w:rPr>
        <w:t xml:space="preserve">Both integrate with Word, help manage your library, </w:t>
      </w:r>
      <w:r w:rsidR="0020493B">
        <w:rPr>
          <w:lang w:val="en-GB"/>
        </w:rPr>
        <w:t xml:space="preserve">and </w:t>
      </w:r>
      <w:r w:rsidRPr="008952C4">
        <w:rPr>
          <w:lang w:val="en-GB"/>
        </w:rPr>
        <w:t>are quite useful for this</w:t>
      </w:r>
      <w:r w:rsidR="0020493B">
        <w:rPr>
          <w:lang w:val="en-GB"/>
        </w:rPr>
        <w:t>.</w:t>
      </w:r>
      <w:r w:rsidRPr="008952C4">
        <w:rPr>
          <w:lang w:val="en-GB"/>
        </w:rPr>
        <w:t xml:space="preserve"> </w:t>
      </w:r>
      <w:r w:rsidR="0020493B">
        <w:rPr>
          <w:lang w:val="en-GB"/>
        </w:rPr>
        <w:t xml:space="preserve">These tools are very useful and easy to use. </w:t>
      </w:r>
    </w:p>
    <w:p w14:paraId="78388A35" w14:textId="31F14759" w:rsidR="00E703A4" w:rsidRPr="008952C4" w:rsidRDefault="00E1173E" w:rsidP="00C2004E">
      <w:pPr>
        <w:pStyle w:val="Texto"/>
        <w:rPr>
          <w:lang w:val="en-GB"/>
        </w:rPr>
      </w:pPr>
      <w:r w:rsidRPr="008952C4">
        <w:rPr>
          <w:lang w:val="en-GB"/>
        </w:rPr>
        <w:t xml:space="preserve">Bibliographical references </w:t>
      </w:r>
      <w:r w:rsidR="0020493B">
        <w:rPr>
          <w:lang w:val="en-GB"/>
        </w:rPr>
        <w:t xml:space="preserve">in </w:t>
      </w:r>
      <w:r w:rsidRPr="008952C4">
        <w:rPr>
          <w:lang w:val="en-GB"/>
        </w:rPr>
        <w:t>the text should appear like this:</w:t>
      </w:r>
    </w:p>
    <w:p w14:paraId="2C1B0346" w14:textId="77777777" w:rsidR="00E1173E" w:rsidRPr="008952C4" w:rsidRDefault="00E1173E" w:rsidP="00E1173E">
      <w:pPr>
        <w:pStyle w:val="Bibliografia1"/>
        <w:rPr>
          <w:lang w:val="en-GB"/>
        </w:rPr>
      </w:pPr>
      <w:r w:rsidRPr="008952C4">
        <w:rPr>
          <w:lang w:val="en-GB"/>
        </w:rPr>
        <w:t xml:space="preserve">Montiglio, Silvia. (2011) </w:t>
      </w:r>
      <w:r w:rsidRPr="008952C4">
        <w:rPr>
          <w:i/>
          <w:lang w:val="en-GB"/>
        </w:rPr>
        <w:t>From Villain to Hero: Odysseus in Ancient Thought</w:t>
      </w:r>
      <w:r w:rsidRPr="008952C4">
        <w:rPr>
          <w:lang w:val="en-GB"/>
        </w:rPr>
        <w:t>. Ann Arbor, Mich.: University of Michigan Press.</w:t>
      </w:r>
    </w:p>
    <w:p w14:paraId="23596AD3" w14:textId="50D3C0E0" w:rsidR="00E1173E" w:rsidRPr="008952C4" w:rsidRDefault="00E1173E" w:rsidP="00E1173E">
      <w:pPr>
        <w:pStyle w:val="Texto"/>
        <w:rPr>
          <w:lang w:val="en-GB"/>
        </w:rPr>
      </w:pPr>
      <w:r w:rsidRPr="008952C4">
        <w:rPr>
          <w:b/>
          <w:lang w:val="en-GB"/>
        </w:rPr>
        <w:t>Remember</w:t>
      </w:r>
      <w:r w:rsidRPr="008952C4">
        <w:rPr>
          <w:lang w:val="en-GB"/>
        </w:rPr>
        <w:t>: Do not use footnotes for bibliographic information</w:t>
      </w:r>
      <w:r w:rsidR="0020493B">
        <w:rPr>
          <w:lang w:val="en-GB"/>
        </w:rPr>
        <w:t xml:space="preserve"> but use them for additional notes of the text</w:t>
      </w:r>
      <w:r w:rsidRPr="008952C4">
        <w:rPr>
          <w:lang w:val="en-GB"/>
        </w:rPr>
        <w:t xml:space="preserve">. All bibliographical information of citation must be inserted in the text, </w:t>
      </w:r>
      <w:r w:rsidR="0020493B">
        <w:rPr>
          <w:lang w:val="en-GB"/>
        </w:rPr>
        <w:t>and graphics or pictures/figures must be referenced inside the paper text.</w:t>
      </w:r>
      <w:r w:rsidRPr="008952C4">
        <w:rPr>
          <w:lang w:val="en-GB"/>
        </w:rPr>
        <w:t xml:space="preserve"> </w:t>
      </w:r>
    </w:p>
    <w:p w14:paraId="6B490B14" w14:textId="77777777" w:rsidR="00CF4A64" w:rsidRPr="008952C4" w:rsidRDefault="00CF4A64" w:rsidP="00CF4A64">
      <w:pPr>
        <w:pStyle w:val="Texto"/>
        <w:rPr>
          <w:lang w:val="en-GB"/>
        </w:rPr>
      </w:pPr>
    </w:p>
    <w:p w14:paraId="6C3AE19E" w14:textId="77777777" w:rsidR="00E703A4" w:rsidRPr="008952C4" w:rsidRDefault="00E703A4" w:rsidP="008952C4">
      <w:pPr>
        <w:widowControl/>
        <w:suppressAutoHyphens w:val="0"/>
        <w:spacing w:after="60"/>
        <w:rPr>
          <w:rFonts w:asciiTheme="minorHAnsi" w:hAnsiTheme="minorHAnsi" w:cstheme="minorHAnsi"/>
          <w:sz w:val="16"/>
          <w:lang w:val="en-GB"/>
        </w:rPr>
      </w:pPr>
    </w:p>
    <w:sectPr w:rsidR="00E703A4" w:rsidRPr="008952C4" w:rsidSect="00C97AAE">
      <w:footnotePr>
        <w:numRestart w:val="eachSect"/>
      </w:footnotePr>
      <w:endnotePr>
        <w:numFmt w:val="decimal"/>
        <w:numRestart w:val="eachSect"/>
      </w:endnotePr>
      <w:type w:val="continuous"/>
      <w:pgSz w:w="9979" w:h="14169" w:code="160"/>
      <w:pgMar w:top="1134" w:right="1418" w:bottom="1134" w:left="1418" w:header="567" w:footer="567" w:gutter="0"/>
      <w:cols w:num="2" w:space="2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FC978" w14:textId="77777777" w:rsidR="00EA06C3" w:rsidRDefault="00EA06C3" w:rsidP="008E023D">
      <w:r>
        <w:separator/>
      </w:r>
    </w:p>
  </w:endnote>
  <w:endnote w:type="continuationSeparator" w:id="0">
    <w:p w14:paraId="701F9A8E" w14:textId="77777777" w:rsidR="00EA06C3" w:rsidRDefault="00EA06C3" w:rsidP="008E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CD8B1E-D6DE-4FC5-8BB9-CFFEFE3763C0}"/>
    <w:embedBold r:id="rId2" w:fontKey="{33B6E5CE-5220-4B02-B707-E6B4374F5ADF}"/>
    <w:embedItalic r:id="rId3" w:fontKey="{13D0452F-A92A-45C7-96C6-56F111992BF2}"/>
    <w:embedBoldItalic r:id="rId4" w:fontKey="{48FE66A3-8A12-414A-9048-B406D8EE5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66274" w14:textId="77777777" w:rsidR="003736DF" w:rsidRPr="007D1E8E" w:rsidRDefault="003736DF" w:rsidP="007D1E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79D0B" w14:textId="77777777" w:rsidR="00962641" w:rsidRPr="007D1E8E" w:rsidRDefault="00962641" w:rsidP="007D1E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723D0" w14:textId="77777777" w:rsidR="007D1E8E" w:rsidRDefault="007D1E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8DEF3" w14:textId="77777777" w:rsidR="00EA06C3" w:rsidRDefault="00EA06C3" w:rsidP="008E023D">
      <w:r>
        <w:separator/>
      </w:r>
    </w:p>
  </w:footnote>
  <w:footnote w:type="continuationSeparator" w:id="0">
    <w:p w14:paraId="73C39D0F" w14:textId="77777777" w:rsidR="00EA06C3" w:rsidRDefault="00EA06C3" w:rsidP="008E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BC7AD" w14:textId="77777777" w:rsidR="007D1E8E" w:rsidRDefault="007D1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AC6E" w14:textId="77777777" w:rsidR="007D1E8E" w:rsidRDefault="007D1E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D8CE6" w14:textId="77777777" w:rsidR="007D1E8E" w:rsidRDefault="007D1E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8A9B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642B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7EA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74AE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ECC9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863F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E463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D011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4AA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A4737"/>
    <w:multiLevelType w:val="multilevel"/>
    <w:tmpl w:val="103E8A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B7813B1"/>
    <w:multiLevelType w:val="multilevel"/>
    <w:tmpl w:val="F6387F62"/>
    <w:lvl w:ilvl="0">
      <w:start w:val="1"/>
      <w:numFmt w:val="decimal"/>
      <w:lvlText w:val="%1."/>
      <w:lvlJc w:val="left"/>
      <w:pPr>
        <w:ind w:left="425" w:hanging="425"/>
      </w:pPr>
      <w:rPr>
        <w:rFonts w:ascii="Trebuchet MS" w:hAnsi="Trebuchet MS" w:cs="Times New Roman" w:hint="default"/>
        <w:b/>
        <w:i w:val="0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2" w15:restartNumberingAfterBreak="0">
    <w:nsid w:val="1DFC05FB"/>
    <w:multiLevelType w:val="hybridMultilevel"/>
    <w:tmpl w:val="94ECC9AA"/>
    <w:lvl w:ilvl="0" w:tplc="06CC32CE">
      <w:start w:val="1"/>
      <w:numFmt w:val="decimal"/>
      <w:pStyle w:val="Subsection"/>
      <w:lvlText w:val="%1.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kern w:val="0"/>
        <w:sz w:val="18"/>
        <w:vertAlign w:val="baseline"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6496C"/>
    <w:multiLevelType w:val="hybridMultilevel"/>
    <w:tmpl w:val="E7CAF70A"/>
    <w:lvl w:ilvl="0" w:tplc="7A5E0DD6">
      <w:start w:val="1"/>
      <w:numFmt w:val="decimal"/>
      <w:lvlText w:val="[%1]"/>
      <w:lvlJc w:val="left"/>
      <w:pPr>
        <w:tabs>
          <w:tab w:val="num" w:pos="357"/>
        </w:tabs>
        <w:ind w:firstLine="357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36C5270"/>
    <w:multiLevelType w:val="multilevel"/>
    <w:tmpl w:val="67E8A53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C82336B"/>
    <w:multiLevelType w:val="hybridMultilevel"/>
    <w:tmpl w:val="589256A4"/>
    <w:lvl w:ilvl="0" w:tplc="5852CD64">
      <w:start w:val="1"/>
      <w:numFmt w:val="decimal"/>
      <w:pStyle w:val="Section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pStyle w:val="Sub-section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795DFA"/>
    <w:multiLevelType w:val="multilevel"/>
    <w:tmpl w:val="FDBA676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Calibri" w:hAnsi="Calibri" w:cs="Calibri" w:hint="default"/>
        <w:b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425" w:hanging="4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25" w:hanging="425"/>
      </w:pPr>
      <w:rPr>
        <w:rFonts w:cs="Times New Roman" w:hint="default"/>
      </w:rPr>
    </w:lvl>
  </w:abstractNum>
  <w:abstractNum w:abstractNumId="17" w15:restartNumberingAfterBreak="0">
    <w:nsid w:val="7595154F"/>
    <w:multiLevelType w:val="multilevel"/>
    <w:tmpl w:val="F40CF9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74418061">
    <w:abstractNumId w:val="16"/>
  </w:num>
  <w:num w:numId="2" w16cid:durableId="1498224641">
    <w:abstractNumId w:val="13"/>
  </w:num>
  <w:num w:numId="3" w16cid:durableId="846481815">
    <w:abstractNumId w:val="11"/>
  </w:num>
  <w:num w:numId="4" w16cid:durableId="938374584">
    <w:abstractNumId w:val="9"/>
  </w:num>
  <w:num w:numId="5" w16cid:durableId="1872107116">
    <w:abstractNumId w:val="7"/>
  </w:num>
  <w:num w:numId="6" w16cid:durableId="318390929">
    <w:abstractNumId w:val="6"/>
  </w:num>
  <w:num w:numId="7" w16cid:durableId="2106802337">
    <w:abstractNumId w:val="5"/>
  </w:num>
  <w:num w:numId="8" w16cid:durableId="1560894403">
    <w:abstractNumId w:val="4"/>
  </w:num>
  <w:num w:numId="9" w16cid:durableId="16733361">
    <w:abstractNumId w:val="8"/>
  </w:num>
  <w:num w:numId="10" w16cid:durableId="159321038">
    <w:abstractNumId w:val="3"/>
  </w:num>
  <w:num w:numId="11" w16cid:durableId="609774805">
    <w:abstractNumId w:val="2"/>
  </w:num>
  <w:num w:numId="12" w16cid:durableId="2007129082">
    <w:abstractNumId w:val="1"/>
  </w:num>
  <w:num w:numId="13" w16cid:durableId="1991136649">
    <w:abstractNumId w:val="0"/>
  </w:num>
  <w:num w:numId="14" w16cid:durableId="1938562709">
    <w:abstractNumId w:val="14"/>
  </w:num>
  <w:num w:numId="15" w16cid:durableId="1186165300">
    <w:abstractNumId w:val="16"/>
  </w:num>
  <w:num w:numId="16" w16cid:durableId="1769347464">
    <w:abstractNumId w:val="17"/>
  </w:num>
  <w:num w:numId="17" w16cid:durableId="1142041171">
    <w:abstractNumId w:val="16"/>
  </w:num>
  <w:num w:numId="18" w16cid:durableId="2117479437">
    <w:abstractNumId w:val="10"/>
  </w:num>
  <w:num w:numId="19" w16cid:durableId="1985086676">
    <w:abstractNumId w:val="16"/>
  </w:num>
  <w:num w:numId="20" w16cid:durableId="1557279495">
    <w:abstractNumId w:val="16"/>
  </w:num>
  <w:num w:numId="21" w16cid:durableId="1848590646">
    <w:abstractNumId w:val="10"/>
  </w:num>
  <w:num w:numId="22" w16cid:durableId="1736051368">
    <w:abstractNumId w:val="16"/>
  </w:num>
  <w:num w:numId="23" w16cid:durableId="7909007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42074107">
    <w:abstractNumId w:val="16"/>
  </w:num>
  <w:num w:numId="25" w16cid:durableId="1788352013">
    <w:abstractNumId w:val="16"/>
  </w:num>
  <w:num w:numId="26" w16cid:durableId="331303484">
    <w:abstractNumId w:val="16"/>
  </w:num>
  <w:num w:numId="27" w16cid:durableId="1233584970">
    <w:abstractNumId w:val="16"/>
  </w:num>
  <w:num w:numId="28" w16cid:durableId="2053188363">
    <w:abstractNumId w:val="16"/>
  </w:num>
  <w:num w:numId="29" w16cid:durableId="781535060">
    <w:abstractNumId w:val="16"/>
  </w:num>
  <w:num w:numId="30" w16cid:durableId="1013410049">
    <w:abstractNumId w:val="16"/>
  </w:num>
  <w:num w:numId="31" w16cid:durableId="1876384159">
    <w:abstractNumId w:val="15"/>
  </w:num>
  <w:num w:numId="32" w16cid:durableId="1667902352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removePersonalInformation/>
  <w:removeDateAndTime/>
  <w:embedTrueTypeFonts/>
  <w:saveSubset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nforcement="0"/>
  <w:autoFormatOverride/>
  <w:styleLockTheme/>
  <w:styleLockQFSet/>
  <w:defaultTabStop w:val="567"/>
  <w:hyphenationZone w:val="425"/>
  <w:clickAndTypeStyle w:val="Texto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Y3NzK3NDO2MDUzMDRS0lEKTi0uzszPAykwMqoFAByPOI4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-full name&lt;/Style&gt;&lt;LeftDelim&gt;{&lt;/LeftDelim&gt;&lt;RightDelim&gt;}&lt;/RightDelim&gt;&lt;FontName&gt;Trebuchet MS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z9etvvtavz2xeeae2bprxe89s5rwawppaw0&quot;&gt;Geral&lt;record-ids&gt;&lt;item&gt;8001&lt;/item&gt;&lt;/record-ids&gt;&lt;/item&gt;&lt;/Libraries&gt;"/>
  </w:docVars>
  <w:rsids>
    <w:rsidRoot w:val="00711692"/>
    <w:rsid w:val="00017EB0"/>
    <w:rsid w:val="00021528"/>
    <w:rsid w:val="00022C8B"/>
    <w:rsid w:val="0002584B"/>
    <w:rsid w:val="000311E7"/>
    <w:rsid w:val="00032F6E"/>
    <w:rsid w:val="00034B98"/>
    <w:rsid w:val="0003593B"/>
    <w:rsid w:val="00037B14"/>
    <w:rsid w:val="00037B3C"/>
    <w:rsid w:val="000418FA"/>
    <w:rsid w:val="00042BB1"/>
    <w:rsid w:val="0004316E"/>
    <w:rsid w:val="00060C19"/>
    <w:rsid w:val="00076E15"/>
    <w:rsid w:val="00090D14"/>
    <w:rsid w:val="00091748"/>
    <w:rsid w:val="00093071"/>
    <w:rsid w:val="00093FF9"/>
    <w:rsid w:val="000941AB"/>
    <w:rsid w:val="0009531E"/>
    <w:rsid w:val="000A2C8B"/>
    <w:rsid w:val="000D3993"/>
    <w:rsid w:val="000D607F"/>
    <w:rsid w:val="000E2BEC"/>
    <w:rsid w:val="000E52DD"/>
    <w:rsid w:val="000F356D"/>
    <w:rsid w:val="00112476"/>
    <w:rsid w:val="001128C5"/>
    <w:rsid w:val="001157D0"/>
    <w:rsid w:val="001316B7"/>
    <w:rsid w:val="00132943"/>
    <w:rsid w:val="001344D7"/>
    <w:rsid w:val="001413CC"/>
    <w:rsid w:val="00143F23"/>
    <w:rsid w:val="001516E1"/>
    <w:rsid w:val="00156210"/>
    <w:rsid w:val="00156B88"/>
    <w:rsid w:val="001577A5"/>
    <w:rsid w:val="00163A89"/>
    <w:rsid w:val="00166D80"/>
    <w:rsid w:val="0017238A"/>
    <w:rsid w:val="00180BB3"/>
    <w:rsid w:val="00187AF9"/>
    <w:rsid w:val="00195832"/>
    <w:rsid w:val="001966A1"/>
    <w:rsid w:val="001A320C"/>
    <w:rsid w:val="001A730C"/>
    <w:rsid w:val="001B0074"/>
    <w:rsid w:val="001B3A94"/>
    <w:rsid w:val="001C2F73"/>
    <w:rsid w:val="001C6BD2"/>
    <w:rsid w:val="001D0680"/>
    <w:rsid w:val="001D0A3F"/>
    <w:rsid w:val="001D740E"/>
    <w:rsid w:val="001E0ED7"/>
    <w:rsid w:val="001E17AC"/>
    <w:rsid w:val="001E6A2D"/>
    <w:rsid w:val="001F371F"/>
    <w:rsid w:val="001F6183"/>
    <w:rsid w:val="0020493B"/>
    <w:rsid w:val="00214039"/>
    <w:rsid w:val="00230D30"/>
    <w:rsid w:val="002314BB"/>
    <w:rsid w:val="00234218"/>
    <w:rsid w:val="00234400"/>
    <w:rsid w:val="0024009D"/>
    <w:rsid w:val="00240CA6"/>
    <w:rsid w:val="00252218"/>
    <w:rsid w:val="00252E6D"/>
    <w:rsid w:val="0025435B"/>
    <w:rsid w:val="002550E6"/>
    <w:rsid w:val="00257C54"/>
    <w:rsid w:val="0026253D"/>
    <w:rsid w:val="00271976"/>
    <w:rsid w:val="002766CB"/>
    <w:rsid w:val="00277767"/>
    <w:rsid w:val="00281638"/>
    <w:rsid w:val="00284326"/>
    <w:rsid w:val="002902E0"/>
    <w:rsid w:val="00290386"/>
    <w:rsid w:val="002955BA"/>
    <w:rsid w:val="002A1840"/>
    <w:rsid w:val="002A21FA"/>
    <w:rsid w:val="002A4E19"/>
    <w:rsid w:val="002A75E6"/>
    <w:rsid w:val="002B1C8C"/>
    <w:rsid w:val="002B5475"/>
    <w:rsid w:val="002C03EC"/>
    <w:rsid w:val="002C185E"/>
    <w:rsid w:val="002C7E4B"/>
    <w:rsid w:val="002D0422"/>
    <w:rsid w:val="002E0179"/>
    <w:rsid w:val="002E087F"/>
    <w:rsid w:val="002E7F39"/>
    <w:rsid w:val="0030347A"/>
    <w:rsid w:val="00303EB9"/>
    <w:rsid w:val="00306268"/>
    <w:rsid w:val="00312480"/>
    <w:rsid w:val="0031344F"/>
    <w:rsid w:val="00325A29"/>
    <w:rsid w:val="00327DB3"/>
    <w:rsid w:val="00336C9C"/>
    <w:rsid w:val="003416C2"/>
    <w:rsid w:val="003511F8"/>
    <w:rsid w:val="003512F6"/>
    <w:rsid w:val="003640C9"/>
    <w:rsid w:val="003679EC"/>
    <w:rsid w:val="003721CD"/>
    <w:rsid w:val="00372C27"/>
    <w:rsid w:val="003736DF"/>
    <w:rsid w:val="003762D8"/>
    <w:rsid w:val="00393601"/>
    <w:rsid w:val="003941D0"/>
    <w:rsid w:val="003A3E90"/>
    <w:rsid w:val="003A4B48"/>
    <w:rsid w:val="003B3B79"/>
    <w:rsid w:val="003C1E32"/>
    <w:rsid w:val="003C2624"/>
    <w:rsid w:val="003C2BC1"/>
    <w:rsid w:val="003C3DCC"/>
    <w:rsid w:val="003C58E1"/>
    <w:rsid w:val="003C6200"/>
    <w:rsid w:val="003C6807"/>
    <w:rsid w:val="003D1C17"/>
    <w:rsid w:val="003D4732"/>
    <w:rsid w:val="003E08F3"/>
    <w:rsid w:val="003E43AA"/>
    <w:rsid w:val="003E6346"/>
    <w:rsid w:val="003F14DB"/>
    <w:rsid w:val="003F73AE"/>
    <w:rsid w:val="003F748C"/>
    <w:rsid w:val="0040061B"/>
    <w:rsid w:val="00400C46"/>
    <w:rsid w:val="00405C1C"/>
    <w:rsid w:val="0040706A"/>
    <w:rsid w:val="00407D05"/>
    <w:rsid w:val="004167D8"/>
    <w:rsid w:val="00426E14"/>
    <w:rsid w:val="00427152"/>
    <w:rsid w:val="0043276F"/>
    <w:rsid w:val="004355F3"/>
    <w:rsid w:val="00435D33"/>
    <w:rsid w:val="0044671E"/>
    <w:rsid w:val="00446F98"/>
    <w:rsid w:val="00451FD6"/>
    <w:rsid w:val="00460264"/>
    <w:rsid w:val="0046782A"/>
    <w:rsid w:val="00470AF9"/>
    <w:rsid w:val="00480BDF"/>
    <w:rsid w:val="00481E43"/>
    <w:rsid w:val="00482C50"/>
    <w:rsid w:val="00490029"/>
    <w:rsid w:val="004A201C"/>
    <w:rsid w:val="004B0882"/>
    <w:rsid w:val="004B3D81"/>
    <w:rsid w:val="004B47A2"/>
    <w:rsid w:val="004B4CC4"/>
    <w:rsid w:val="004B6762"/>
    <w:rsid w:val="004B6EEF"/>
    <w:rsid w:val="004B7EA4"/>
    <w:rsid w:val="004C16A1"/>
    <w:rsid w:val="004C1857"/>
    <w:rsid w:val="004C40D7"/>
    <w:rsid w:val="004D6E2C"/>
    <w:rsid w:val="004E1183"/>
    <w:rsid w:val="004F0A01"/>
    <w:rsid w:val="004F6A89"/>
    <w:rsid w:val="004F7F39"/>
    <w:rsid w:val="005012CA"/>
    <w:rsid w:val="00505DFC"/>
    <w:rsid w:val="005138FC"/>
    <w:rsid w:val="00520419"/>
    <w:rsid w:val="00526429"/>
    <w:rsid w:val="005273C4"/>
    <w:rsid w:val="00532177"/>
    <w:rsid w:val="00534771"/>
    <w:rsid w:val="005430DC"/>
    <w:rsid w:val="00543B16"/>
    <w:rsid w:val="00561603"/>
    <w:rsid w:val="00561B13"/>
    <w:rsid w:val="00573629"/>
    <w:rsid w:val="005744E4"/>
    <w:rsid w:val="00575897"/>
    <w:rsid w:val="005766E5"/>
    <w:rsid w:val="00580A96"/>
    <w:rsid w:val="00582AFC"/>
    <w:rsid w:val="00592F16"/>
    <w:rsid w:val="00595151"/>
    <w:rsid w:val="005B046A"/>
    <w:rsid w:val="005B0899"/>
    <w:rsid w:val="005B516E"/>
    <w:rsid w:val="005B565A"/>
    <w:rsid w:val="005C000F"/>
    <w:rsid w:val="005C1A1F"/>
    <w:rsid w:val="005C20A7"/>
    <w:rsid w:val="005C598D"/>
    <w:rsid w:val="005D70CD"/>
    <w:rsid w:val="005E664E"/>
    <w:rsid w:val="005E7A16"/>
    <w:rsid w:val="005F1561"/>
    <w:rsid w:val="005F2416"/>
    <w:rsid w:val="005F4789"/>
    <w:rsid w:val="006052CF"/>
    <w:rsid w:val="00612CAE"/>
    <w:rsid w:val="00613524"/>
    <w:rsid w:val="006169D3"/>
    <w:rsid w:val="00624313"/>
    <w:rsid w:val="0062659A"/>
    <w:rsid w:val="00635796"/>
    <w:rsid w:val="00647259"/>
    <w:rsid w:val="00647C0C"/>
    <w:rsid w:val="0065268E"/>
    <w:rsid w:val="00652F10"/>
    <w:rsid w:val="00656DC4"/>
    <w:rsid w:val="00662A4F"/>
    <w:rsid w:val="00663003"/>
    <w:rsid w:val="0066469B"/>
    <w:rsid w:val="006648BF"/>
    <w:rsid w:val="00687B18"/>
    <w:rsid w:val="00690518"/>
    <w:rsid w:val="00691EDB"/>
    <w:rsid w:val="00695B5D"/>
    <w:rsid w:val="006A51BC"/>
    <w:rsid w:val="006C6A2F"/>
    <w:rsid w:val="006D1D94"/>
    <w:rsid w:val="006D1DB4"/>
    <w:rsid w:val="006D2F3F"/>
    <w:rsid w:val="006D4B84"/>
    <w:rsid w:val="006D7B17"/>
    <w:rsid w:val="006E6B6A"/>
    <w:rsid w:val="006E775B"/>
    <w:rsid w:val="006F74F7"/>
    <w:rsid w:val="0070026C"/>
    <w:rsid w:val="007037B2"/>
    <w:rsid w:val="00704421"/>
    <w:rsid w:val="00706CD3"/>
    <w:rsid w:val="007102FA"/>
    <w:rsid w:val="00711692"/>
    <w:rsid w:val="0071672F"/>
    <w:rsid w:val="00716F20"/>
    <w:rsid w:val="00720E11"/>
    <w:rsid w:val="00730427"/>
    <w:rsid w:val="00740338"/>
    <w:rsid w:val="0074717E"/>
    <w:rsid w:val="007518B8"/>
    <w:rsid w:val="007675AB"/>
    <w:rsid w:val="00772272"/>
    <w:rsid w:val="00772CC5"/>
    <w:rsid w:val="00776450"/>
    <w:rsid w:val="00776646"/>
    <w:rsid w:val="00784A86"/>
    <w:rsid w:val="007876A2"/>
    <w:rsid w:val="00793964"/>
    <w:rsid w:val="007A0DC6"/>
    <w:rsid w:val="007B01A9"/>
    <w:rsid w:val="007B0E76"/>
    <w:rsid w:val="007B30A7"/>
    <w:rsid w:val="007B6D18"/>
    <w:rsid w:val="007C43AF"/>
    <w:rsid w:val="007D08E5"/>
    <w:rsid w:val="007D1E8E"/>
    <w:rsid w:val="007D64B4"/>
    <w:rsid w:val="007E6B6F"/>
    <w:rsid w:val="007E7327"/>
    <w:rsid w:val="00801BB1"/>
    <w:rsid w:val="0080216A"/>
    <w:rsid w:val="00812691"/>
    <w:rsid w:val="00816E2E"/>
    <w:rsid w:val="008272BD"/>
    <w:rsid w:val="0084073D"/>
    <w:rsid w:val="008408BC"/>
    <w:rsid w:val="00846C0A"/>
    <w:rsid w:val="00855160"/>
    <w:rsid w:val="00856F7E"/>
    <w:rsid w:val="00865BF6"/>
    <w:rsid w:val="008733A5"/>
    <w:rsid w:val="00873A7F"/>
    <w:rsid w:val="00880214"/>
    <w:rsid w:val="00886E84"/>
    <w:rsid w:val="008900E3"/>
    <w:rsid w:val="00893505"/>
    <w:rsid w:val="008952C4"/>
    <w:rsid w:val="008977E6"/>
    <w:rsid w:val="008A003C"/>
    <w:rsid w:val="008A1C95"/>
    <w:rsid w:val="008A5432"/>
    <w:rsid w:val="008A6D24"/>
    <w:rsid w:val="008B0D6B"/>
    <w:rsid w:val="008C37E2"/>
    <w:rsid w:val="008C3F7A"/>
    <w:rsid w:val="008D0A0F"/>
    <w:rsid w:val="008D5636"/>
    <w:rsid w:val="008E023D"/>
    <w:rsid w:val="008E0980"/>
    <w:rsid w:val="008E2BFC"/>
    <w:rsid w:val="008F223E"/>
    <w:rsid w:val="008F3B5C"/>
    <w:rsid w:val="008F5F9F"/>
    <w:rsid w:val="008F611B"/>
    <w:rsid w:val="008F6A52"/>
    <w:rsid w:val="00902E30"/>
    <w:rsid w:val="00904B43"/>
    <w:rsid w:val="009070C4"/>
    <w:rsid w:val="00911ED8"/>
    <w:rsid w:val="0091243C"/>
    <w:rsid w:val="00916C7A"/>
    <w:rsid w:val="00917ABF"/>
    <w:rsid w:val="009227D1"/>
    <w:rsid w:val="00923FFF"/>
    <w:rsid w:val="00932937"/>
    <w:rsid w:val="00933869"/>
    <w:rsid w:val="00933A0F"/>
    <w:rsid w:val="00935AAE"/>
    <w:rsid w:val="00942478"/>
    <w:rsid w:val="00942B0D"/>
    <w:rsid w:val="00944AE0"/>
    <w:rsid w:val="0096045A"/>
    <w:rsid w:val="009611C1"/>
    <w:rsid w:val="00962641"/>
    <w:rsid w:val="00964E21"/>
    <w:rsid w:val="009665FF"/>
    <w:rsid w:val="00971EDA"/>
    <w:rsid w:val="009733B7"/>
    <w:rsid w:val="00975C5C"/>
    <w:rsid w:val="009760D5"/>
    <w:rsid w:val="00977395"/>
    <w:rsid w:val="00983912"/>
    <w:rsid w:val="00990228"/>
    <w:rsid w:val="009B05BD"/>
    <w:rsid w:val="009B2C2E"/>
    <w:rsid w:val="009D3427"/>
    <w:rsid w:val="009D4433"/>
    <w:rsid w:val="009E3F65"/>
    <w:rsid w:val="009E57A0"/>
    <w:rsid w:val="009E57DD"/>
    <w:rsid w:val="00A032FB"/>
    <w:rsid w:val="00A05CB3"/>
    <w:rsid w:val="00A06F37"/>
    <w:rsid w:val="00A111BC"/>
    <w:rsid w:val="00A17FBB"/>
    <w:rsid w:val="00A20309"/>
    <w:rsid w:val="00A21757"/>
    <w:rsid w:val="00A25EEB"/>
    <w:rsid w:val="00A268E4"/>
    <w:rsid w:val="00A30069"/>
    <w:rsid w:val="00A3611A"/>
    <w:rsid w:val="00A37547"/>
    <w:rsid w:val="00A427E7"/>
    <w:rsid w:val="00A62C5B"/>
    <w:rsid w:val="00A703C4"/>
    <w:rsid w:val="00A704BD"/>
    <w:rsid w:val="00A70902"/>
    <w:rsid w:val="00A74C8C"/>
    <w:rsid w:val="00A8303A"/>
    <w:rsid w:val="00A87753"/>
    <w:rsid w:val="00A87D50"/>
    <w:rsid w:val="00A954AC"/>
    <w:rsid w:val="00AA382C"/>
    <w:rsid w:val="00AA46BB"/>
    <w:rsid w:val="00AA5F44"/>
    <w:rsid w:val="00AC03F3"/>
    <w:rsid w:val="00AC1132"/>
    <w:rsid w:val="00AC2511"/>
    <w:rsid w:val="00AC4738"/>
    <w:rsid w:val="00AC6F12"/>
    <w:rsid w:val="00AD4F98"/>
    <w:rsid w:val="00AE4348"/>
    <w:rsid w:val="00AE7561"/>
    <w:rsid w:val="00AF00F8"/>
    <w:rsid w:val="00AF2B96"/>
    <w:rsid w:val="00AF52A7"/>
    <w:rsid w:val="00B11AE3"/>
    <w:rsid w:val="00B2005F"/>
    <w:rsid w:val="00B21ED6"/>
    <w:rsid w:val="00B2241E"/>
    <w:rsid w:val="00B23765"/>
    <w:rsid w:val="00B243CA"/>
    <w:rsid w:val="00B252C5"/>
    <w:rsid w:val="00B254D7"/>
    <w:rsid w:val="00B33671"/>
    <w:rsid w:val="00B33FEA"/>
    <w:rsid w:val="00B34F7B"/>
    <w:rsid w:val="00B36D16"/>
    <w:rsid w:val="00B37805"/>
    <w:rsid w:val="00B42A0D"/>
    <w:rsid w:val="00B4432F"/>
    <w:rsid w:val="00B47703"/>
    <w:rsid w:val="00B50064"/>
    <w:rsid w:val="00B56E55"/>
    <w:rsid w:val="00B573A6"/>
    <w:rsid w:val="00B5773F"/>
    <w:rsid w:val="00B6396B"/>
    <w:rsid w:val="00B67993"/>
    <w:rsid w:val="00B772BB"/>
    <w:rsid w:val="00B84047"/>
    <w:rsid w:val="00B8455C"/>
    <w:rsid w:val="00B8690A"/>
    <w:rsid w:val="00B92477"/>
    <w:rsid w:val="00B94144"/>
    <w:rsid w:val="00BA695F"/>
    <w:rsid w:val="00BA72AA"/>
    <w:rsid w:val="00BB712C"/>
    <w:rsid w:val="00BB7333"/>
    <w:rsid w:val="00BB7E51"/>
    <w:rsid w:val="00BC3449"/>
    <w:rsid w:val="00BC3BE4"/>
    <w:rsid w:val="00BC42E2"/>
    <w:rsid w:val="00BD620E"/>
    <w:rsid w:val="00BD7EE0"/>
    <w:rsid w:val="00BF1E31"/>
    <w:rsid w:val="00C01C87"/>
    <w:rsid w:val="00C06751"/>
    <w:rsid w:val="00C10FED"/>
    <w:rsid w:val="00C2004E"/>
    <w:rsid w:val="00C25538"/>
    <w:rsid w:val="00C265A9"/>
    <w:rsid w:val="00C40EB6"/>
    <w:rsid w:val="00C54310"/>
    <w:rsid w:val="00C54652"/>
    <w:rsid w:val="00C57B98"/>
    <w:rsid w:val="00C640B1"/>
    <w:rsid w:val="00C64541"/>
    <w:rsid w:val="00C67250"/>
    <w:rsid w:val="00C6736B"/>
    <w:rsid w:val="00C7398F"/>
    <w:rsid w:val="00C7684B"/>
    <w:rsid w:val="00C778C7"/>
    <w:rsid w:val="00C87716"/>
    <w:rsid w:val="00C911A0"/>
    <w:rsid w:val="00C9204F"/>
    <w:rsid w:val="00C9215C"/>
    <w:rsid w:val="00C9728E"/>
    <w:rsid w:val="00C97AAE"/>
    <w:rsid w:val="00CA10D7"/>
    <w:rsid w:val="00CA2BA7"/>
    <w:rsid w:val="00CA61CC"/>
    <w:rsid w:val="00CA6D21"/>
    <w:rsid w:val="00CA77EF"/>
    <w:rsid w:val="00CB1DCE"/>
    <w:rsid w:val="00CB5155"/>
    <w:rsid w:val="00CB5625"/>
    <w:rsid w:val="00CB5C03"/>
    <w:rsid w:val="00CD23BA"/>
    <w:rsid w:val="00CD6C4D"/>
    <w:rsid w:val="00CE4D91"/>
    <w:rsid w:val="00CF11D5"/>
    <w:rsid w:val="00CF4A64"/>
    <w:rsid w:val="00D03F27"/>
    <w:rsid w:val="00D15788"/>
    <w:rsid w:val="00D21116"/>
    <w:rsid w:val="00D21CCC"/>
    <w:rsid w:val="00D359A0"/>
    <w:rsid w:val="00D36A64"/>
    <w:rsid w:val="00D37E1C"/>
    <w:rsid w:val="00D45471"/>
    <w:rsid w:val="00D4619F"/>
    <w:rsid w:val="00D50150"/>
    <w:rsid w:val="00D57823"/>
    <w:rsid w:val="00D71CFD"/>
    <w:rsid w:val="00D740FD"/>
    <w:rsid w:val="00D816AC"/>
    <w:rsid w:val="00D81D57"/>
    <w:rsid w:val="00D835A0"/>
    <w:rsid w:val="00D856EB"/>
    <w:rsid w:val="00D86C1B"/>
    <w:rsid w:val="00DA4099"/>
    <w:rsid w:val="00DA798E"/>
    <w:rsid w:val="00DA7B3A"/>
    <w:rsid w:val="00DB2529"/>
    <w:rsid w:val="00DB4CEA"/>
    <w:rsid w:val="00DB61ED"/>
    <w:rsid w:val="00DC725B"/>
    <w:rsid w:val="00DE055A"/>
    <w:rsid w:val="00DE6950"/>
    <w:rsid w:val="00DE6E74"/>
    <w:rsid w:val="00DF226C"/>
    <w:rsid w:val="00DF2F5D"/>
    <w:rsid w:val="00DF4A16"/>
    <w:rsid w:val="00DF7A38"/>
    <w:rsid w:val="00E06E73"/>
    <w:rsid w:val="00E113AF"/>
    <w:rsid w:val="00E1173E"/>
    <w:rsid w:val="00E1617F"/>
    <w:rsid w:val="00E22D54"/>
    <w:rsid w:val="00E2398E"/>
    <w:rsid w:val="00E31834"/>
    <w:rsid w:val="00E34CB1"/>
    <w:rsid w:val="00E35CF5"/>
    <w:rsid w:val="00E47A4D"/>
    <w:rsid w:val="00E53AD8"/>
    <w:rsid w:val="00E55D52"/>
    <w:rsid w:val="00E61098"/>
    <w:rsid w:val="00E66B4A"/>
    <w:rsid w:val="00E67747"/>
    <w:rsid w:val="00E703A4"/>
    <w:rsid w:val="00E72240"/>
    <w:rsid w:val="00E7485F"/>
    <w:rsid w:val="00E75B6C"/>
    <w:rsid w:val="00E7625A"/>
    <w:rsid w:val="00E84470"/>
    <w:rsid w:val="00E8512F"/>
    <w:rsid w:val="00E85871"/>
    <w:rsid w:val="00E90C4D"/>
    <w:rsid w:val="00EA06C3"/>
    <w:rsid w:val="00EA1D7A"/>
    <w:rsid w:val="00EA572C"/>
    <w:rsid w:val="00EA5B09"/>
    <w:rsid w:val="00EC57FA"/>
    <w:rsid w:val="00ED2E4C"/>
    <w:rsid w:val="00EE237A"/>
    <w:rsid w:val="00EE5D9A"/>
    <w:rsid w:val="00EF26CC"/>
    <w:rsid w:val="00F00C5D"/>
    <w:rsid w:val="00F02978"/>
    <w:rsid w:val="00F0361B"/>
    <w:rsid w:val="00F0451A"/>
    <w:rsid w:val="00F06F1A"/>
    <w:rsid w:val="00F136D6"/>
    <w:rsid w:val="00F13784"/>
    <w:rsid w:val="00F26530"/>
    <w:rsid w:val="00F271E6"/>
    <w:rsid w:val="00F34767"/>
    <w:rsid w:val="00F3509A"/>
    <w:rsid w:val="00F36C55"/>
    <w:rsid w:val="00F44832"/>
    <w:rsid w:val="00F5032D"/>
    <w:rsid w:val="00F54190"/>
    <w:rsid w:val="00F55779"/>
    <w:rsid w:val="00F74BDC"/>
    <w:rsid w:val="00F75C5A"/>
    <w:rsid w:val="00F81E36"/>
    <w:rsid w:val="00F82779"/>
    <w:rsid w:val="00F8376E"/>
    <w:rsid w:val="00F90C50"/>
    <w:rsid w:val="00F97271"/>
    <w:rsid w:val="00FA311D"/>
    <w:rsid w:val="00FA34C5"/>
    <w:rsid w:val="00FA5FC2"/>
    <w:rsid w:val="00FA7C5B"/>
    <w:rsid w:val="00FB110E"/>
    <w:rsid w:val="00FB4456"/>
    <w:rsid w:val="00FC364A"/>
    <w:rsid w:val="00FC5AF8"/>
    <w:rsid w:val="00FD37FF"/>
    <w:rsid w:val="00FD3C5F"/>
    <w:rsid w:val="00FD4974"/>
    <w:rsid w:val="00FD719C"/>
    <w:rsid w:val="00FD7A80"/>
    <w:rsid w:val="00FE6974"/>
    <w:rsid w:val="00FF0E7B"/>
    <w:rsid w:val="00FF5E6A"/>
    <w:rsid w:val="00FF606B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BD1F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mbria" w:hAnsi="Calibri" w:cs="Times New Roman"/>
        <w:sz w:val="18"/>
        <w:szCs w:val="18"/>
        <w:lang w:val="pt-PT" w:eastAsia="pt-PT" w:bidi="ar-SA"/>
      </w:rPr>
    </w:rPrDefault>
    <w:pPrDefault>
      <w:pPr>
        <w:spacing w:after="60"/>
        <w:jc w:val="both"/>
      </w:pPr>
    </w:pPrDefault>
  </w:docDefaults>
  <w:latentStyles w:defLockedState="1" w:defUIPriority="99" w:defSemiHidden="0" w:defUnhideWhenUsed="0" w:defQFormat="0" w:count="376">
    <w:lsdException w:name="Normal" w:uiPriority="0" w:qFormat="1"/>
    <w:lsdException w:name="heading 1" w:locked="0"/>
    <w:lsdException w:name="heading 2" w:locked="0"/>
    <w:lsdException w:name="heading 3" w:locked="0"/>
    <w:lsdException w:name="heading 4" w:locked="0"/>
    <w:lsdException w:name="heading 5" w:locked="0"/>
    <w:lsdException w:name="heading 6" w:locked="0"/>
    <w:lsdException w:name="heading 7" w:locked="0"/>
    <w:lsdException w:name="heading 8" w:locked="0"/>
    <w:lsdException w:name="heading 9" w:locked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 w:qFormat="1"/>
    <w:lsdException w:name="footer" w:semiHidden="1" w:unhideWhenUsed="1" w:qFormat="1"/>
    <w:lsdException w:name="index heading" w:semiHidden="1" w:unhideWhenUsed="1"/>
    <w:lsdException w:name="caption" w:locked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 w:qFormat="1"/>
    <w:lsdException w:name="endnote text" w:locked="0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locked="0" w:semiHidden="1" w:unhideWhenUsed="1"/>
    <w:lsdException w:name="Table Classic 2" w:locked="0" w:semiHidden="1" w:unhideWhenUsed="1"/>
    <w:lsdException w:name="Table Classic 3" w:locked="0" w:semiHidden="1" w:unhideWhenUsed="1"/>
    <w:lsdException w:name="Table Classic 4" w:locked="0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locked="0" w:semiHidden="1" w:unhideWhenUsed="1"/>
    <w:lsdException w:name="Table Grid 2" w:locked="0" w:semiHidden="1" w:unhideWhenUsed="1"/>
    <w:lsdException w:name="Table Grid 3" w:locked="0" w:semiHidden="1" w:unhideWhenUsed="1"/>
    <w:lsdException w:name="Table Grid 4" w:locked="0" w:semiHidden="1" w:unhideWhenUsed="1"/>
    <w:lsdException w:name="Table Grid 5" w:locked="0" w:semiHidden="1" w:unhideWhenUsed="1"/>
    <w:lsdException w:name="Table Grid 6" w:locked="0" w:semiHidden="1" w:unhideWhenUsed="1"/>
    <w:lsdException w:name="Table Grid 7" w:locked="0" w:semiHidden="1" w:unhideWhenUsed="1"/>
    <w:lsdException w:name="Table Grid 8" w:locked="0" w:semiHidden="1" w:unhideWhenUsed="1"/>
    <w:lsdException w:name="Table List 1" w:locked="0" w:semiHidden="1" w:unhideWhenUsed="1"/>
    <w:lsdException w:name="Table List 2" w:locked="0" w:semiHidden="1" w:unhideWhenUsed="1"/>
    <w:lsdException w:name="Table List 3" w:locked="0" w:semiHidden="1" w:unhideWhenUsed="1"/>
    <w:lsdException w:name="Table List 4" w:locked="0" w:semiHidden="1" w:unhideWhenUsed="1"/>
    <w:lsdException w:name="Table List 5" w:locked="0" w:semiHidden="1" w:unhideWhenUsed="1"/>
    <w:lsdException w:name="Table List 6" w:locked="0" w:semiHidden="1" w:unhideWhenUsed="1"/>
    <w:lsdException w:name="Table List 7" w:locked="0" w:semiHidden="1" w:unhideWhenUsed="1"/>
    <w:lsdException w:name="Table List 8" w:locked="0" w:semiHidden="1" w:unhideWhenUsed="1"/>
    <w:lsdException w:name="Table 3D effects 1" w:locked="0" w:semiHidden="1" w:unhideWhenUsed="1"/>
    <w:lsdException w:name="Table 3D effects 2" w:locked="0" w:semiHidden="1" w:unhideWhenUsed="1"/>
    <w:lsdException w:name="Table 3D effects 3" w:locked="0" w:semiHidden="1" w:unhideWhenUsed="1"/>
    <w:lsdException w:name="Table Contemporary" w:locked="0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/>
    <w:lsdException w:name="Table Theme" w:locked="0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7675AB"/>
    <w:pPr>
      <w:widowControl w:val="0"/>
      <w:suppressAutoHyphens/>
      <w:spacing w:after="0"/>
    </w:pPr>
  </w:style>
  <w:style w:type="paragraph" w:styleId="Heading1">
    <w:name w:val="heading 1"/>
    <w:aliases w:val="Parte"/>
    <w:basedOn w:val="Normal"/>
    <w:next w:val="Normal"/>
    <w:link w:val="Heading1Char"/>
    <w:uiPriority w:val="99"/>
    <w:rsid w:val="004B7EA4"/>
    <w:pPr>
      <w:spacing w:before="120"/>
      <w:outlineLvl w:val="0"/>
    </w:pPr>
    <w:rPr>
      <w:rFonts w:ascii="Trebuchet MS" w:hAnsi="Trebuchet MS"/>
      <w:b/>
      <w:color w:val="262626"/>
      <w:sz w:val="30"/>
      <w:szCs w:val="30"/>
      <w:lang w:eastAsia="en-US"/>
    </w:rPr>
  </w:style>
  <w:style w:type="paragraph" w:styleId="Heading2">
    <w:name w:val="heading 2"/>
    <w:basedOn w:val="Normal"/>
    <w:next w:val="Texto"/>
    <w:link w:val="Heading2Char"/>
    <w:uiPriority w:val="99"/>
    <w:rsid w:val="004B7EA4"/>
    <w:pPr>
      <w:spacing w:before="120"/>
      <w:jc w:val="left"/>
      <w:outlineLvl w:val="1"/>
    </w:pPr>
    <w:rPr>
      <w:b/>
      <w:color w:val="000000" w:themeColor="text1"/>
      <w:sz w:val="24"/>
      <w:szCs w:val="24"/>
    </w:rPr>
  </w:style>
  <w:style w:type="paragraph" w:styleId="Heading3">
    <w:name w:val="heading 3"/>
    <w:aliases w:val="Heading"/>
    <w:basedOn w:val="Section"/>
    <w:next w:val="Normal"/>
    <w:link w:val="Heading3Char"/>
    <w:uiPriority w:val="99"/>
    <w:rsid w:val="00647259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rsid w:val="004B7EA4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rsid w:val="004B7EA4"/>
    <w:pPr>
      <w:keepNext/>
      <w:keepLines/>
      <w:spacing w:before="200"/>
      <w:outlineLvl w:val="4"/>
    </w:pPr>
    <w:rPr>
      <w:rFonts w:eastAsia="Times New Roman"/>
      <w:color w:val="244061"/>
    </w:rPr>
  </w:style>
  <w:style w:type="paragraph" w:styleId="Heading6">
    <w:name w:val="heading 6"/>
    <w:basedOn w:val="Normal"/>
    <w:next w:val="Normal"/>
    <w:link w:val="Heading6Char"/>
    <w:uiPriority w:val="99"/>
    <w:rsid w:val="004B7EA4"/>
    <w:pPr>
      <w:keepNext/>
      <w:keepLines/>
      <w:spacing w:before="200"/>
      <w:outlineLvl w:val="5"/>
    </w:pPr>
    <w:rPr>
      <w:rFonts w:eastAsia="Times New Roman"/>
      <w:i/>
      <w:iCs/>
      <w:color w:val="244061"/>
    </w:rPr>
  </w:style>
  <w:style w:type="paragraph" w:styleId="Heading7">
    <w:name w:val="heading 7"/>
    <w:basedOn w:val="Normal"/>
    <w:next w:val="Normal"/>
    <w:link w:val="Heading7Char"/>
    <w:uiPriority w:val="99"/>
    <w:rsid w:val="004B7EA4"/>
    <w:pPr>
      <w:keepNext/>
      <w:keepLines/>
      <w:spacing w:before="200"/>
      <w:outlineLvl w:val="6"/>
    </w:pPr>
    <w:rPr>
      <w:rFonts w:eastAsia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rsid w:val="004B7EA4"/>
    <w:pPr>
      <w:keepNext/>
      <w:keepLines/>
      <w:spacing w:before="200"/>
      <w:outlineLvl w:val="7"/>
    </w:pPr>
    <w:rPr>
      <w:rFonts w:eastAsia="Times New Roman"/>
      <w:color w:val="36363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rsid w:val="004B7EA4"/>
    <w:pPr>
      <w:keepNext/>
      <w:keepLines/>
      <w:spacing w:before="200"/>
      <w:outlineLvl w:val="8"/>
    </w:pPr>
    <w:rPr>
      <w:rFonts w:eastAsia="Times New Roman"/>
      <w:i/>
      <w:iCs/>
      <w:color w:val="36363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rte Char"/>
    <w:link w:val="Heading1"/>
    <w:uiPriority w:val="99"/>
    <w:locked/>
    <w:rsid w:val="004B7EA4"/>
    <w:rPr>
      <w:b/>
      <w:color w:val="262626"/>
      <w:sz w:val="30"/>
      <w:szCs w:val="30"/>
      <w:lang w:val="en-GB" w:eastAsia="en-US"/>
    </w:rPr>
  </w:style>
  <w:style w:type="character" w:customStyle="1" w:styleId="Heading2Char">
    <w:name w:val="Heading 2 Char"/>
    <w:link w:val="Heading2"/>
    <w:uiPriority w:val="99"/>
    <w:locked/>
    <w:rsid w:val="004B7EA4"/>
    <w:rPr>
      <w:rFonts w:ascii="Calibri" w:hAnsi="Calibri"/>
      <w:b/>
      <w:color w:val="000000" w:themeColor="text1"/>
      <w:sz w:val="24"/>
      <w:szCs w:val="24"/>
      <w:lang w:val="en-GB"/>
    </w:rPr>
  </w:style>
  <w:style w:type="character" w:customStyle="1" w:styleId="Heading3Char">
    <w:name w:val="Heading 3 Char"/>
    <w:aliases w:val="Heading Char"/>
    <w:link w:val="Heading3"/>
    <w:uiPriority w:val="99"/>
    <w:locked/>
    <w:rsid w:val="00647259"/>
    <w:rPr>
      <w:rFonts w:ascii="Calibri" w:hAnsi="Calibri"/>
      <w:b/>
      <w:kern w:val="32"/>
      <w:lang w:val="en-GB"/>
    </w:rPr>
  </w:style>
  <w:style w:type="character" w:customStyle="1" w:styleId="Heading4Char">
    <w:name w:val="Heading 4 Char"/>
    <w:link w:val="Heading4"/>
    <w:uiPriority w:val="99"/>
    <w:locked/>
    <w:rsid w:val="004B7EA4"/>
    <w:rPr>
      <w:rFonts w:ascii="Calibri" w:eastAsia="Times New Roman" w:hAnsi="Calibri"/>
      <w:b/>
      <w:bCs/>
      <w:i/>
      <w:iCs/>
      <w:color w:val="4F81BD"/>
      <w:lang w:val="en-GB"/>
    </w:rPr>
  </w:style>
  <w:style w:type="character" w:customStyle="1" w:styleId="Heading5Char">
    <w:name w:val="Heading 5 Char"/>
    <w:link w:val="Heading5"/>
    <w:uiPriority w:val="99"/>
    <w:locked/>
    <w:rsid w:val="004B7EA4"/>
    <w:rPr>
      <w:rFonts w:ascii="Calibri" w:eastAsia="Times New Roman" w:hAnsi="Calibri"/>
      <w:color w:val="244061"/>
      <w:lang w:val="en-GB"/>
    </w:rPr>
  </w:style>
  <w:style w:type="character" w:customStyle="1" w:styleId="Heading6Char">
    <w:name w:val="Heading 6 Char"/>
    <w:link w:val="Heading6"/>
    <w:uiPriority w:val="99"/>
    <w:locked/>
    <w:rsid w:val="004B7EA4"/>
    <w:rPr>
      <w:rFonts w:ascii="Calibri" w:eastAsia="Times New Roman" w:hAnsi="Calibri"/>
      <w:i/>
      <w:iCs/>
      <w:color w:val="244061"/>
      <w:lang w:val="en-GB"/>
    </w:rPr>
  </w:style>
  <w:style w:type="character" w:customStyle="1" w:styleId="Heading7Char">
    <w:name w:val="Heading 7 Char"/>
    <w:link w:val="Heading7"/>
    <w:uiPriority w:val="99"/>
    <w:locked/>
    <w:rsid w:val="004B7EA4"/>
    <w:rPr>
      <w:rFonts w:ascii="Calibri" w:eastAsia="Times New Roman" w:hAnsi="Calibri"/>
      <w:i/>
      <w:iCs/>
      <w:color w:val="404040"/>
      <w:lang w:val="en-GB"/>
    </w:rPr>
  </w:style>
  <w:style w:type="character" w:customStyle="1" w:styleId="Heading8Char">
    <w:name w:val="Heading 8 Char"/>
    <w:link w:val="Heading8"/>
    <w:uiPriority w:val="99"/>
    <w:locked/>
    <w:rsid w:val="004B7EA4"/>
    <w:rPr>
      <w:rFonts w:ascii="Calibri" w:eastAsia="Times New Roman" w:hAnsi="Calibri"/>
      <w:color w:val="363636"/>
      <w:sz w:val="20"/>
      <w:szCs w:val="20"/>
      <w:lang w:val="en-GB"/>
    </w:rPr>
  </w:style>
  <w:style w:type="character" w:customStyle="1" w:styleId="Heading9Char">
    <w:name w:val="Heading 9 Char"/>
    <w:link w:val="Heading9"/>
    <w:uiPriority w:val="99"/>
    <w:locked/>
    <w:rsid w:val="004B7EA4"/>
    <w:rPr>
      <w:rFonts w:ascii="Calibri" w:eastAsia="Times New Roman" w:hAnsi="Calibri"/>
      <w:i/>
      <w:iCs/>
      <w:color w:val="363636"/>
      <w:sz w:val="20"/>
      <w:szCs w:val="20"/>
      <w:lang w:val="en-GB"/>
    </w:rPr>
  </w:style>
  <w:style w:type="paragraph" w:customStyle="1" w:styleId="Section">
    <w:name w:val="Section"/>
    <w:basedOn w:val="Normal"/>
    <w:next w:val="Texto"/>
    <w:uiPriority w:val="99"/>
    <w:qFormat/>
    <w:rsid w:val="003D1C17"/>
    <w:pPr>
      <w:numPr>
        <w:numId w:val="31"/>
      </w:numPr>
      <w:tabs>
        <w:tab w:val="left" w:pos="284"/>
        <w:tab w:val="left" w:pos="425"/>
      </w:tabs>
      <w:spacing w:before="60" w:after="60"/>
      <w:ind w:left="142" w:hanging="153"/>
      <w:jc w:val="left"/>
    </w:pPr>
    <w:rPr>
      <w:rFonts w:asciiTheme="minorHAnsi" w:hAnsiTheme="minorHAnsi" w:cstheme="minorHAnsi"/>
      <w:b/>
      <w:kern w:val="32"/>
    </w:rPr>
  </w:style>
  <w:style w:type="paragraph" w:customStyle="1" w:styleId="Subsection">
    <w:name w:val="Subsection"/>
    <w:basedOn w:val="Section"/>
    <w:next w:val="Texto"/>
    <w:uiPriority w:val="99"/>
    <w:qFormat/>
    <w:rsid w:val="00942478"/>
    <w:pPr>
      <w:numPr>
        <w:numId w:val="32"/>
      </w:numPr>
      <w:ind w:left="714" w:hanging="357"/>
    </w:pPr>
    <w:rPr>
      <w:sz w:val="16"/>
      <w:szCs w:val="20"/>
    </w:rPr>
  </w:style>
  <w:style w:type="paragraph" w:styleId="Header">
    <w:name w:val="header"/>
    <w:aliases w:val="Paper Title"/>
    <w:basedOn w:val="Normal"/>
    <w:next w:val="Authorname"/>
    <w:link w:val="HeaderChar"/>
    <w:autoRedefine/>
    <w:uiPriority w:val="99"/>
    <w:qFormat/>
    <w:rsid w:val="00CD23BA"/>
    <w:pPr>
      <w:tabs>
        <w:tab w:val="center" w:pos="4320"/>
        <w:tab w:val="right" w:pos="8640"/>
      </w:tabs>
    </w:pPr>
    <w:rPr>
      <w:rFonts w:cstheme="minorHAnsi"/>
      <w:color w:val="000000"/>
      <w:sz w:val="28"/>
    </w:rPr>
  </w:style>
  <w:style w:type="character" w:customStyle="1" w:styleId="HeaderChar">
    <w:name w:val="Header Char"/>
    <w:aliases w:val="Paper Title Char"/>
    <w:link w:val="Header"/>
    <w:uiPriority w:val="99"/>
    <w:locked/>
    <w:rsid w:val="00CD23BA"/>
    <w:rPr>
      <w:rFonts w:ascii="Calibri" w:hAnsi="Calibri" w:cstheme="minorHAnsi"/>
      <w:color w:val="000000"/>
      <w:sz w:val="28"/>
      <w:lang w:val="en-GB"/>
    </w:rPr>
  </w:style>
  <w:style w:type="table" w:styleId="TableGrid">
    <w:name w:val="Table Grid"/>
    <w:basedOn w:val="TableNormal"/>
    <w:uiPriority w:val="99"/>
    <w:rsid w:val="004B7EA4"/>
    <w:rPr>
      <w:rFonts w:ascii="Arial Narrow" w:hAnsi="Arial Narro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qFormat/>
    <w:locked/>
    <w:rsid w:val="00962641"/>
    <w:pPr>
      <w:tabs>
        <w:tab w:val="center" w:pos="4252"/>
        <w:tab w:val="right" w:pos="8504"/>
      </w:tabs>
      <w:jc w:val="center"/>
    </w:pPr>
    <w:rPr>
      <w:sz w:val="20"/>
    </w:rPr>
  </w:style>
  <w:style w:type="paragraph" w:customStyle="1" w:styleId="Authorname">
    <w:name w:val="Author name"/>
    <w:basedOn w:val="Normal"/>
    <w:next w:val="AuthorAffiliation"/>
    <w:uiPriority w:val="99"/>
    <w:qFormat/>
    <w:rsid w:val="00740338"/>
    <w:pPr>
      <w:ind w:left="2160"/>
      <w:jc w:val="left"/>
    </w:pPr>
    <w:rPr>
      <w:color w:val="262626"/>
    </w:rPr>
  </w:style>
  <w:style w:type="paragraph" w:customStyle="1" w:styleId="AuthorAffiliation">
    <w:name w:val="Author Affiliation"/>
    <w:basedOn w:val="Normal"/>
    <w:next w:val="Authoremail"/>
    <w:uiPriority w:val="99"/>
    <w:qFormat/>
    <w:rsid w:val="00740338"/>
    <w:pPr>
      <w:ind w:left="2160"/>
      <w:jc w:val="left"/>
      <w:outlineLvl w:val="0"/>
    </w:pPr>
    <w:rPr>
      <w:sz w:val="14"/>
      <w:szCs w:val="14"/>
    </w:rPr>
  </w:style>
  <w:style w:type="paragraph" w:customStyle="1" w:styleId="Authoremail">
    <w:name w:val="Author email"/>
    <w:basedOn w:val="Normal"/>
    <w:next w:val="Normal"/>
    <w:uiPriority w:val="99"/>
    <w:qFormat/>
    <w:rsid w:val="00740338"/>
    <w:pPr>
      <w:ind w:left="2160"/>
      <w:jc w:val="left"/>
    </w:pPr>
    <w:rPr>
      <w:sz w:val="14"/>
      <w:szCs w:val="14"/>
    </w:rPr>
  </w:style>
  <w:style w:type="character" w:styleId="FootnoteReference">
    <w:name w:val="footnote reference"/>
    <w:basedOn w:val="DefaultParagraphFont"/>
    <w:uiPriority w:val="99"/>
    <w:unhideWhenUsed/>
    <w:locked/>
    <w:rsid w:val="005E7A16"/>
    <w:rPr>
      <w:rFonts w:ascii="Calibri" w:hAnsi="Calibri"/>
      <w:b w:val="0"/>
      <w:i w:val="0"/>
      <w:caps w:val="0"/>
      <w:smallCaps w:val="0"/>
      <w:strike w:val="0"/>
      <w:dstrike w:val="0"/>
      <w:vanish w:val="0"/>
      <w:color w:val="auto"/>
      <w:kern w:val="0"/>
      <w:sz w:val="16"/>
      <w:vertAlign w:val="superscript"/>
    </w:rPr>
  </w:style>
  <w:style w:type="paragraph" w:customStyle="1" w:styleId="Corpodetexto1">
    <w:name w:val="Corpo de texto1"/>
    <w:uiPriority w:val="99"/>
    <w:rsid w:val="004B7EA4"/>
    <w:rPr>
      <w:rFonts w:ascii="Arial Narrow" w:hAnsi="Arial Narrow" w:cs="Arial"/>
      <w:lang w:val="en-GB" w:eastAsia="en-US"/>
    </w:rPr>
  </w:style>
  <w:style w:type="character" w:styleId="PageNumber">
    <w:name w:val="page number"/>
    <w:uiPriority w:val="99"/>
    <w:rsid w:val="004B7EA4"/>
    <w:rPr>
      <w:rFonts w:ascii="Calibri" w:hAnsi="Calibri" w:cs="Times New Roman"/>
      <w:i/>
      <w:sz w:val="22"/>
      <w:shd w:val="clear" w:color="auto" w:fill="auto"/>
    </w:rPr>
  </w:style>
  <w:style w:type="paragraph" w:styleId="Caption">
    <w:name w:val="caption"/>
    <w:basedOn w:val="Normal"/>
    <w:next w:val="Texto"/>
    <w:uiPriority w:val="99"/>
    <w:qFormat/>
    <w:rsid w:val="00740338"/>
    <w:pPr>
      <w:spacing w:before="120" w:after="120"/>
      <w:ind w:left="284" w:hanging="284"/>
    </w:pPr>
    <w:rPr>
      <w:bCs/>
      <w:color w:val="000000"/>
      <w:sz w:val="16"/>
      <w:szCs w:val="14"/>
    </w:rPr>
  </w:style>
  <w:style w:type="character" w:styleId="EndnoteReference">
    <w:name w:val="endnote reference"/>
    <w:basedOn w:val="DefaultParagraphFont"/>
    <w:uiPriority w:val="99"/>
    <w:semiHidden/>
    <w:unhideWhenUsed/>
    <w:qFormat/>
    <w:rsid w:val="004B7EA4"/>
    <w:rPr>
      <w:rFonts w:ascii="Calibri" w:hAnsi="Calibri"/>
      <w:b w:val="0"/>
      <w:i w:val="0"/>
      <w:caps w:val="0"/>
      <w:smallCaps w:val="0"/>
      <w:strike w:val="0"/>
      <w:dstrike w:val="0"/>
      <w:noProof w:val="0"/>
      <w:vanish w:val="0"/>
      <w:color w:val="auto"/>
      <w:sz w:val="16"/>
      <w:vertAlign w:val="superscript"/>
      <w:lang w:val="en-GB"/>
    </w:rPr>
  </w:style>
  <w:style w:type="paragraph" w:styleId="EndnoteText">
    <w:name w:val="endnote text"/>
    <w:aliases w:val="Footnote"/>
    <w:basedOn w:val="FootnoteText"/>
    <w:next w:val="FootnoteText"/>
    <w:link w:val="EndnoteTextChar"/>
    <w:uiPriority w:val="99"/>
    <w:unhideWhenUsed/>
    <w:qFormat/>
    <w:rsid w:val="00CB5C03"/>
    <w:rPr>
      <w:sz w:val="14"/>
    </w:rPr>
  </w:style>
  <w:style w:type="character" w:customStyle="1" w:styleId="EndnoteTextChar">
    <w:name w:val="Endnote Text Char"/>
    <w:aliases w:val="Footnote Char"/>
    <w:basedOn w:val="DefaultParagraphFont"/>
    <w:link w:val="EndnoteText"/>
    <w:uiPriority w:val="99"/>
    <w:rsid w:val="00CB5C03"/>
    <w:rPr>
      <w:rFonts w:ascii="Calibri" w:hAnsi="Calibri"/>
      <w:sz w:val="14"/>
      <w:szCs w:val="20"/>
      <w:lang w:val="en-GB"/>
    </w:rPr>
  </w:style>
  <w:style w:type="paragraph" w:customStyle="1" w:styleId="Texto">
    <w:name w:val="Texto"/>
    <w:basedOn w:val="Normal"/>
    <w:link w:val="TextoCarter"/>
    <w:qFormat/>
    <w:rsid w:val="00C01C87"/>
    <w:pPr>
      <w:spacing w:after="60"/>
    </w:pPr>
    <w:rPr>
      <w:rFonts w:asciiTheme="minorHAnsi" w:hAnsiTheme="minorHAnsi" w:cstheme="minorHAnsi"/>
      <w:sz w:val="16"/>
    </w:rPr>
  </w:style>
  <w:style w:type="paragraph" w:customStyle="1" w:styleId="BibliographyHeading">
    <w:name w:val="Bibliography Heading"/>
    <w:basedOn w:val="Normal"/>
    <w:next w:val="Normal"/>
    <w:qFormat/>
    <w:rsid w:val="00C01C87"/>
    <w:pPr>
      <w:spacing w:before="120" w:after="120"/>
      <w:jc w:val="left"/>
    </w:pPr>
    <w:rPr>
      <w:b/>
      <w:kern w:val="32"/>
    </w:rPr>
  </w:style>
  <w:style w:type="paragraph" w:styleId="Quote">
    <w:name w:val="Quote"/>
    <w:aliases w:val="Quotation"/>
    <w:basedOn w:val="Normal"/>
    <w:next w:val="Texto"/>
    <w:link w:val="QuoteChar"/>
    <w:uiPriority w:val="29"/>
    <w:qFormat/>
    <w:rsid w:val="00C01C87"/>
    <w:pPr>
      <w:spacing w:before="60" w:after="60"/>
      <w:ind w:left="284"/>
    </w:pPr>
    <w:rPr>
      <w:rFonts w:cs="Calibri"/>
      <w:iCs/>
      <w:sz w:val="14"/>
    </w:rPr>
  </w:style>
  <w:style w:type="character" w:customStyle="1" w:styleId="QuoteChar">
    <w:name w:val="Quote Char"/>
    <w:aliases w:val="Quotation Char"/>
    <w:basedOn w:val="DefaultParagraphFont"/>
    <w:link w:val="Quote"/>
    <w:uiPriority w:val="29"/>
    <w:rsid w:val="00C01C87"/>
    <w:rPr>
      <w:rFonts w:ascii="Calibri" w:hAnsi="Calibri" w:cs="Calibri"/>
      <w:iCs/>
      <w:sz w:val="14"/>
      <w:lang w:val="en-US"/>
    </w:rPr>
  </w:style>
  <w:style w:type="paragraph" w:customStyle="1" w:styleId="Bibliografia1">
    <w:name w:val="Bibliografia1"/>
    <w:basedOn w:val="Texto"/>
    <w:qFormat/>
    <w:rsid w:val="00C9204F"/>
    <w:pPr>
      <w:ind w:left="397" w:hanging="397"/>
    </w:pPr>
    <w:rPr>
      <w:sz w:val="14"/>
    </w:rPr>
  </w:style>
  <w:style w:type="paragraph" w:customStyle="1" w:styleId="Epgrafe">
    <w:name w:val="Epígrafe"/>
    <w:basedOn w:val="Texto"/>
    <w:rsid w:val="004B7EA4"/>
    <w:pPr>
      <w:jc w:val="right"/>
    </w:pPr>
  </w:style>
  <w:style w:type="paragraph" w:styleId="TOC1">
    <w:name w:val="toc 1"/>
    <w:basedOn w:val="TOC2"/>
    <w:uiPriority w:val="39"/>
    <w:unhideWhenUsed/>
    <w:rsid w:val="00647259"/>
    <w:pPr>
      <w:tabs>
        <w:tab w:val="right" w:leader="hyphen" w:pos="6906"/>
      </w:tabs>
      <w:spacing w:after="0"/>
      <w:ind w:left="181"/>
      <w:jc w:val="left"/>
    </w:pPr>
    <w:rPr>
      <w:rFonts w:asciiTheme="minorHAnsi" w:hAnsiTheme="minorHAnsi" w:cstheme="minorHAnsi"/>
      <w:i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62641"/>
    <w:rPr>
      <w:rFonts w:ascii="Calibri" w:hAnsi="Calibri"/>
      <w:sz w:val="20"/>
      <w:lang w:val="en-GB"/>
    </w:rPr>
  </w:style>
  <w:style w:type="character" w:styleId="PlaceholderText">
    <w:name w:val="Placeholder Text"/>
    <w:basedOn w:val="DefaultParagraphFont"/>
    <w:uiPriority w:val="99"/>
    <w:semiHidden/>
    <w:locked/>
    <w:rsid w:val="004B7EA4"/>
    <w:rPr>
      <w:color w:val="808080"/>
    </w:rPr>
  </w:style>
  <w:style w:type="paragraph" w:customStyle="1" w:styleId="Keywords">
    <w:name w:val="Keywords"/>
    <w:basedOn w:val="Normal"/>
    <w:next w:val="Texto"/>
    <w:qFormat/>
    <w:rsid w:val="00647259"/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4B7EA4"/>
    <w:pPr>
      <w:spacing w:after="100"/>
      <w:ind w:left="180"/>
    </w:pPr>
  </w:style>
  <w:style w:type="character" w:styleId="Hyperlink">
    <w:name w:val="Hyperlink"/>
    <w:basedOn w:val="DefaultParagraphFont"/>
    <w:uiPriority w:val="99"/>
    <w:unhideWhenUsed/>
    <w:locked/>
    <w:rsid w:val="004B7EA4"/>
    <w:rPr>
      <w:color w:val="0000FF"/>
      <w:u w:val="single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locked/>
    <w:rsid w:val="004B7EA4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7EA4"/>
    <w:rPr>
      <w:rFonts w:ascii="Calibri" w:hAnsi="Calibri"/>
      <w:sz w:val="16"/>
      <w:szCs w:val="20"/>
      <w:lang w:val="en-GB"/>
    </w:rPr>
  </w:style>
  <w:style w:type="character" w:customStyle="1" w:styleId="TextoCarter">
    <w:name w:val="Texto Caráter"/>
    <w:basedOn w:val="DefaultParagraphFont"/>
    <w:link w:val="Texto"/>
    <w:rsid w:val="00C01C87"/>
    <w:rPr>
      <w:rFonts w:asciiTheme="minorHAnsi" w:hAnsiTheme="minorHAnsi" w:cstheme="minorHAnsi"/>
      <w:sz w:val="16"/>
      <w:lang w:val="en-US"/>
    </w:rPr>
  </w:style>
  <w:style w:type="paragraph" w:customStyle="1" w:styleId="Image">
    <w:name w:val="Image"/>
    <w:basedOn w:val="Texto"/>
    <w:next w:val="Texto"/>
    <w:autoRedefine/>
    <w:rsid w:val="00AE4348"/>
    <w:pPr>
      <w:spacing w:before="40"/>
      <w:jc w:val="center"/>
    </w:pPr>
    <w:rPr>
      <w:noProof/>
      <w:lang w:eastAsia="en-GB"/>
    </w:rPr>
  </w:style>
  <w:style w:type="paragraph" w:customStyle="1" w:styleId="Acknowledge">
    <w:name w:val="Acknowledge"/>
    <w:basedOn w:val="Texto"/>
    <w:next w:val="Texto"/>
    <w:autoRedefine/>
    <w:rsid w:val="008900E3"/>
    <w:rPr>
      <w:sz w:val="18"/>
    </w:rPr>
  </w:style>
  <w:style w:type="paragraph" w:customStyle="1" w:styleId="Sub-section">
    <w:name w:val="Sub-section"/>
    <w:basedOn w:val="Section"/>
    <w:qFormat/>
    <w:rsid w:val="00C01C87"/>
    <w:pPr>
      <w:numPr>
        <w:ilvl w:val="1"/>
      </w:numPr>
    </w:pPr>
    <w:rPr>
      <w:rFonts w:ascii="Calibri" w:hAnsi="Calibri" w:cs="Calibri"/>
    </w:rPr>
  </w:style>
  <w:style w:type="paragraph" w:customStyle="1" w:styleId="EndNoteBibliographyTitle">
    <w:name w:val="EndNote Bibliography Title"/>
    <w:basedOn w:val="Normal"/>
    <w:link w:val="EndNoteBibliographyTitleChar"/>
    <w:rsid w:val="00CF4A64"/>
    <w:pPr>
      <w:jc w:val="center"/>
    </w:pPr>
    <w:rPr>
      <w:rFonts w:ascii="Trebuchet MS" w:hAnsi="Trebuchet MS"/>
      <w:noProof/>
      <w:sz w:val="14"/>
    </w:rPr>
  </w:style>
  <w:style w:type="character" w:customStyle="1" w:styleId="EndNoteBibliographyTitleChar">
    <w:name w:val="EndNote Bibliography Title Char"/>
    <w:basedOn w:val="TextoCarter"/>
    <w:link w:val="EndNoteBibliographyTitle"/>
    <w:rsid w:val="00CF4A64"/>
    <w:rPr>
      <w:rFonts w:asciiTheme="minorHAnsi" w:hAnsiTheme="minorHAnsi" w:cstheme="minorHAnsi"/>
      <w:noProof/>
      <w:sz w:val="1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F4A64"/>
    <w:rPr>
      <w:rFonts w:ascii="Trebuchet MS" w:hAnsi="Trebuchet MS"/>
      <w:noProof/>
      <w:sz w:val="14"/>
    </w:rPr>
  </w:style>
  <w:style w:type="character" w:customStyle="1" w:styleId="EndNoteBibliographyChar">
    <w:name w:val="EndNote Bibliography Char"/>
    <w:basedOn w:val="TextoCarter"/>
    <w:link w:val="EndNoteBibliography"/>
    <w:rsid w:val="00CF4A64"/>
    <w:rPr>
      <w:rFonts w:asciiTheme="minorHAnsi" w:hAnsiTheme="minorHAnsi" w:cstheme="minorHAnsi"/>
      <w:noProof/>
      <w:sz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3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ig\Downloads\Template-PH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AEAB4-3A18-4E96-80BC-4ABB3238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Template-PHI.dotx</Template>
  <TotalTime>0</TotalTime>
  <Pages>2</Pages>
  <Words>729</Words>
  <Characters>3850</Characters>
  <Application>Microsoft Office Word</Application>
  <DocSecurity>0</DocSecurity>
  <Lines>113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2023-06-27T23:54:00Z</dcterms:created>
  <dcterms:modified xsi:type="dcterms:W3CDTF">2023-06-28T00:53:00Z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f676e89bcbaa56b24422927b1e98d0cf7521743834d5c309960f0698b0465d08</vt:lpwstr>
  </property>
</Properties>
</file>